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809AB" w14:textId="77777777" w:rsidR="00B3740A" w:rsidRDefault="00B3740A" w:rsidP="00B3740A">
      <w:pPr>
        <w:jc w:val="center"/>
        <w:rPr>
          <w:b/>
          <w:color w:val="E36C0A" w:themeColor="accent6" w:themeShade="BF"/>
          <w:sz w:val="56"/>
          <w:szCs w:val="56"/>
          <w:u w:val="single"/>
        </w:rPr>
      </w:pPr>
      <w:r w:rsidRPr="005D1E8E">
        <w:rPr>
          <w:b/>
          <w:noProof/>
          <w:color w:val="E36C0A" w:themeColor="accent6" w:themeShade="BF"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0263FB" wp14:editId="19C28D58">
                <wp:simplePos x="0" y="0"/>
                <wp:positionH relativeFrom="page">
                  <wp:align>left</wp:align>
                </wp:positionH>
                <wp:positionV relativeFrom="paragraph">
                  <wp:posOffset>11702</wp:posOffset>
                </wp:positionV>
                <wp:extent cx="1247140" cy="605790"/>
                <wp:effectExtent l="0" t="0" r="1016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6057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683B3" w14:textId="77777777" w:rsidR="00B3740A" w:rsidRPr="00BF420C" w:rsidRDefault="00B3740A" w:rsidP="00B3740A">
                            <w:pP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420C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263F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.9pt;width:98.2pt;height:47.7pt;z-index:251718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" fillcolor="#4f81bd" strokecolor="#4f81bd [3204]" strokeweight="2pt">
                <v:textbox>
                  <w:txbxContent>
                    <w:p w14:paraId="67C683B3" w14:textId="77777777" w:rsidR="00B3740A" w:rsidRPr="00BF420C" w:rsidRDefault="00B3740A" w:rsidP="00B3740A">
                      <w:pP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420C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</w:t>
                      </w: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0851">
        <w:rPr>
          <w:b/>
          <w:noProof/>
          <w:color w:val="E36C0A" w:themeColor="accent6" w:themeShade="BF"/>
          <w:sz w:val="44"/>
          <w:szCs w:val="44"/>
          <w:u w:val="single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91440" distB="91440" distL="114300" distR="114300" simplePos="0" relativeHeight="251717632" behindDoc="0" locked="0" layoutInCell="0" allowOverlap="1" wp14:anchorId="57B537DE" wp14:editId="5E2D23C0">
                <wp:simplePos x="0" y="0"/>
                <wp:positionH relativeFrom="page">
                  <wp:posOffset>-125095</wp:posOffset>
                </wp:positionH>
                <wp:positionV relativeFrom="margin">
                  <wp:posOffset>-622935</wp:posOffset>
                </wp:positionV>
                <wp:extent cx="1398270" cy="15266670"/>
                <wp:effectExtent l="38100" t="38100" r="87630" b="87630"/>
                <wp:wrapSquare wrapText="bothSides"/>
                <wp:docPr id="8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98270" cy="152666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7DD49" w14:textId="77777777" w:rsidR="00B3740A" w:rsidRPr="00171A88" w:rsidRDefault="00B3740A" w:rsidP="00B3740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14"/>
                                <w:szCs w:val="11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14"/>
                                <w:szCs w:val="11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Pr="00171A88">
                              <w:rPr>
                                <w:b/>
                                <w:color w:val="FFFFFF" w:themeColor="background1"/>
                                <w:sz w:val="114"/>
                                <w:szCs w:val="11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Chocolate Orange Challenge</w:t>
                            </w:r>
                          </w:p>
                        </w:txbxContent>
                      </wps:txbx>
                      <wps:bodyPr rot="0" vert="vert270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537DE" id="Rectangle 397" o:spid="_x0000_s1027" style="position:absolute;left:0;text-align:left;margin-left:-9.85pt;margin-top:-49.05pt;width:110.1pt;height:1202.1pt;flip:x;z-index:2517176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" o:allowincell="f" fillcolor="#4f81bd" stroked="f" strokeweight="1.5pt">
                <v:shadow on="t" color="black" opacity="26214f" origin="-.5,-.5" offset=".74836mm,.74836mm"/>
                <v:textbox style="layout-flow:vertical;mso-layout-flow-alt:bottom-to-top" inset="21.6pt,21.6pt,21.6pt,21.6pt">
                  <w:txbxContent>
                    <w:p w14:paraId="2417DD49" w14:textId="77777777" w:rsidR="00B3740A" w:rsidRPr="00171A88" w:rsidRDefault="00B3740A" w:rsidP="00B3740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14"/>
                          <w:szCs w:val="11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FFFFF" w:themeColor="background1"/>
                          <w:sz w:val="114"/>
                          <w:szCs w:val="11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Pr="00171A88">
                        <w:rPr>
                          <w:b/>
                          <w:color w:val="FFFFFF" w:themeColor="background1"/>
                          <w:sz w:val="114"/>
                          <w:szCs w:val="11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Chocolate Orange Challenge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>
        <w:rPr>
          <w:b/>
          <w:color w:val="E36C0A" w:themeColor="accent6" w:themeShade="BF"/>
          <w:sz w:val="56"/>
          <w:szCs w:val="56"/>
          <w:u w:val="single"/>
        </w:rPr>
        <w:t>C</w:t>
      </w:r>
      <w:r w:rsidRPr="005D1E8E">
        <w:rPr>
          <w:b/>
          <w:color w:val="E36C0A" w:themeColor="accent6" w:themeShade="BF"/>
          <w:sz w:val="56"/>
          <w:szCs w:val="56"/>
          <w:u w:val="single"/>
        </w:rPr>
        <w:t>hocolate Orange Challenge – Team North East</w:t>
      </w:r>
    </w:p>
    <w:p w14:paraId="1D57C4BB" w14:textId="77777777" w:rsidR="00B3740A" w:rsidRPr="007B0851" w:rsidRDefault="00B3740A" w:rsidP="00B3740A">
      <w:pPr>
        <w:rPr>
          <w:i/>
          <w:sz w:val="28"/>
          <w:szCs w:val="28"/>
        </w:rPr>
      </w:pPr>
      <w:r w:rsidRPr="007B0851">
        <w:rPr>
          <w:b/>
          <w:sz w:val="28"/>
          <w:szCs w:val="28"/>
        </w:rPr>
        <w:t>The Chocolate Orange Challenge was started in 2008 by Chris Lamb, DWP (Peel Park, North West). This is Chris’ story…</w:t>
      </w:r>
      <w:r>
        <w:rPr>
          <w:b/>
          <w:sz w:val="28"/>
          <w:szCs w:val="28"/>
        </w:rPr>
        <w:t>………</w:t>
      </w:r>
      <w:r w:rsidRPr="00337B2F">
        <w:rPr>
          <w:i/>
          <w:szCs w:val="24"/>
        </w:rPr>
        <w:t>My son Elliott was in Alder Hey hospital with pneumonia.  The physiotherapist looking after him did such a good job in taking care of Elliott that I bought them a Chocolate Orange each to say thank you and word soon got around.  Sadly, Elliott passed away at Christmas time 2010.  He was such a brave little boy and showed so much courage.  I learned so much from him in those four years than I ever did before he came along. He is still an inspiration in death as he was in life and I wanted his memory to live on in others in knowing you are not alone through difficult times.</w:t>
      </w:r>
      <w:r w:rsidRPr="007B0851">
        <w:rPr>
          <w:i/>
          <w:sz w:val="28"/>
          <w:szCs w:val="28"/>
        </w:rPr>
        <w:t xml:space="preserve"> </w:t>
      </w:r>
    </w:p>
    <w:p w14:paraId="4B230B15" w14:textId="77777777" w:rsidR="00B3740A" w:rsidRPr="00756E9F" w:rsidRDefault="00B3740A" w:rsidP="00B3740A">
      <w:pPr>
        <w:spacing w:line="240" w:lineRule="auto"/>
        <w:rPr>
          <w:sz w:val="28"/>
          <w:szCs w:val="28"/>
        </w:rPr>
      </w:pPr>
      <w:r w:rsidRPr="000C20EF">
        <w:rPr>
          <w:b/>
          <w:color w:val="E36C0A" w:themeColor="accent6" w:themeShade="BF"/>
          <w:sz w:val="32"/>
          <w:szCs w:val="32"/>
          <w:u w:val="single"/>
        </w:rPr>
        <w:t>Tea</w:t>
      </w:r>
      <w:r w:rsidRPr="0059187F">
        <w:rPr>
          <w:b/>
          <w:color w:val="E36C0A" w:themeColor="accent6" w:themeShade="BF"/>
          <w:sz w:val="32"/>
          <w:szCs w:val="32"/>
          <w:u w:val="single"/>
        </w:rPr>
        <w:t>m North East</w:t>
      </w:r>
      <w:r w:rsidRPr="0059187F">
        <w:rPr>
          <w:color w:val="E36C0A" w:themeColor="accent6" w:themeShade="BF"/>
          <w:sz w:val="32"/>
          <w:szCs w:val="32"/>
        </w:rPr>
        <w:t xml:space="preserve"> </w:t>
      </w:r>
      <w:r w:rsidRPr="007B0851">
        <w:rPr>
          <w:sz w:val="28"/>
          <w:szCs w:val="28"/>
        </w:rPr>
        <w:t xml:space="preserve">- This is our </w:t>
      </w:r>
      <w:r>
        <w:rPr>
          <w:sz w:val="28"/>
          <w:szCs w:val="28"/>
        </w:rPr>
        <w:t xml:space="preserve">sixth </w:t>
      </w:r>
      <w:r w:rsidRPr="007B0851">
        <w:rPr>
          <w:sz w:val="28"/>
          <w:szCs w:val="28"/>
        </w:rPr>
        <w:t xml:space="preserve">year supporting the Chocolate Orange Challenge.  Let’s hope we can </w:t>
      </w:r>
      <w:r>
        <w:rPr>
          <w:sz w:val="28"/>
          <w:szCs w:val="28"/>
        </w:rPr>
        <w:t xml:space="preserve">smash </w:t>
      </w:r>
      <w:r w:rsidRPr="007B0851">
        <w:rPr>
          <w:sz w:val="28"/>
          <w:szCs w:val="28"/>
        </w:rPr>
        <w:t>last year’s total</w:t>
      </w:r>
      <w:r w:rsidRPr="00E870E8">
        <w:rPr>
          <w:sz w:val="28"/>
          <w:szCs w:val="28"/>
        </w:rPr>
        <w:t xml:space="preserve"> of </w:t>
      </w:r>
      <w:r w:rsidRPr="00756E9F">
        <w:rPr>
          <w:b/>
          <w:bCs/>
          <w:color w:val="E36C0A" w:themeColor="accent6" w:themeShade="BF"/>
          <w:sz w:val="28"/>
          <w:szCs w:val="28"/>
        </w:rPr>
        <w:t>204</w:t>
      </w:r>
      <w:r>
        <w:rPr>
          <w:b/>
          <w:bCs/>
          <w:color w:val="E36C0A" w:themeColor="accent6" w:themeShade="BF"/>
          <w:sz w:val="28"/>
          <w:szCs w:val="28"/>
        </w:rPr>
        <w:t>1</w:t>
      </w:r>
      <w:r w:rsidRPr="00756E9F">
        <w:rPr>
          <w:color w:val="E36C0A" w:themeColor="accent6" w:themeShade="BF"/>
          <w:sz w:val="28"/>
          <w:szCs w:val="28"/>
        </w:rPr>
        <w:t xml:space="preserve"> </w:t>
      </w:r>
      <w:r w:rsidRPr="007B0851">
        <w:rPr>
          <w:sz w:val="28"/>
          <w:szCs w:val="28"/>
        </w:rPr>
        <w:t xml:space="preserve">to show our ‘Thanks’ and support to the brilliant charities, foundations, hospitals and hospices who support our loved ones in the North East.  Here are some of </w:t>
      </w:r>
      <w:r w:rsidRPr="00756E9F">
        <w:rPr>
          <w:sz w:val="28"/>
          <w:szCs w:val="28"/>
        </w:rPr>
        <w:t>the great people you have thanked over the past 5 years.</w:t>
      </w:r>
    </w:p>
    <w:p w14:paraId="1A6CF39B" w14:textId="77777777" w:rsidR="00B3740A" w:rsidRDefault="00B3740A" w:rsidP="00B3740A">
      <w:pPr>
        <w:spacing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04C1705E" wp14:editId="0C00840B">
            <wp:extent cx="7027334" cy="4468336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580" cy="4483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right" w:tblpY="4150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ayout w:type="fixed"/>
        <w:tblLook w:val="04A0" w:firstRow="1" w:lastRow="0" w:firstColumn="1" w:lastColumn="0" w:noHBand="0" w:noVBand="1"/>
      </w:tblPr>
      <w:tblGrid>
        <w:gridCol w:w="3574"/>
        <w:gridCol w:w="6946"/>
        <w:gridCol w:w="2126"/>
        <w:gridCol w:w="993"/>
      </w:tblGrid>
      <w:tr w:rsidR="00B3740A" w:rsidRPr="0057623E" w14:paraId="4AC7C4D0" w14:textId="77777777" w:rsidTr="0022580A">
        <w:tc>
          <w:tcPr>
            <w:tcW w:w="3574" w:type="dxa"/>
            <w:shd w:val="clear" w:color="auto" w:fill="FABF8F" w:themeFill="accent6" w:themeFillTint="99"/>
          </w:tcPr>
          <w:p w14:paraId="60CA4604" w14:textId="77777777" w:rsidR="00B3740A" w:rsidRPr="009406B8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14:paraId="4AECF6F2" w14:textId="77777777" w:rsidR="00B3740A" w:rsidRPr="008C6214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ABF8F" w:themeFill="accent6" w:themeFillTint="99"/>
          </w:tcPr>
          <w:p w14:paraId="7FCA868A" w14:textId="77777777" w:rsidR="00B3740A" w:rsidRPr="009406B8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FABF8F" w:themeFill="accent6" w:themeFillTint="99"/>
          </w:tcPr>
          <w:p w14:paraId="17985A2A" w14:textId="77777777" w:rsidR="00B3740A" w:rsidRPr="009406B8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3740A" w:rsidRPr="0057623E" w14:paraId="5323F7BD" w14:textId="77777777" w:rsidTr="0022580A">
        <w:tc>
          <w:tcPr>
            <w:tcW w:w="3574" w:type="dxa"/>
            <w:shd w:val="clear" w:color="auto" w:fill="FABF8F" w:themeFill="accent6" w:themeFillTint="99"/>
          </w:tcPr>
          <w:p w14:paraId="6CD64B4F" w14:textId="77777777" w:rsidR="00B3740A" w:rsidRPr="009406B8" w:rsidRDefault="00B3740A" w:rsidP="0022580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14:paraId="7413F72E" w14:textId="77777777" w:rsidR="00B3740A" w:rsidRPr="009406B8" w:rsidRDefault="00B3740A" w:rsidP="0022580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ABF8F" w:themeFill="accent6" w:themeFillTint="99"/>
          </w:tcPr>
          <w:p w14:paraId="3CFE85B0" w14:textId="77777777" w:rsidR="00B3740A" w:rsidRPr="009406B8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FABF8F" w:themeFill="accent6" w:themeFillTint="99"/>
          </w:tcPr>
          <w:p w14:paraId="0B5B9306" w14:textId="77777777" w:rsidR="00B3740A" w:rsidRPr="00364B1C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3740A" w:rsidRPr="0057623E" w14:paraId="51616627" w14:textId="77777777" w:rsidTr="0022580A">
        <w:tc>
          <w:tcPr>
            <w:tcW w:w="3574" w:type="dxa"/>
            <w:shd w:val="clear" w:color="auto" w:fill="FABF8F" w:themeFill="accent6" w:themeFillTint="99"/>
          </w:tcPr>
          <w:p w14:paraId="25E3EE18" w14:textId="77777777" w:rsidR="00B3740A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06B8">
              <w:rPr>
                <w:rFonts w:ascii="Arial" w:hAnsi="Arial" w:cs="Arial"/>
                <w:b/>
                <w:sz w:val="28"/>
                <w:szCs w:val="28"/>
              </w:rPr>
              <w:t>Colin Berry</w:t>
            </w:r>
          </w:p>
          <w:p w14:paraId="3431DFCB" w14:textId="77777777" w:rsidR="00B3740A" w:rsidRPr="009406B8" w:rsidRDefault="00B3740A" w:rsidP="0022580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9406B8">
              <w:rPr>
                <w:rFonts w:ascii="Arial" w:hAnsi="Arial" w:cs="Arial"/>
                <w:b/>
                <w:sz w:val="28"/>
                <w:szCs w:val="28"/>
              </w:rPr>
              <w:t>Dawn Baxter</w:t>
            </w:r>
          </w:p>
          <w:p w14:paraId="786336C0" w14:textId="77777777" w:rsidR="00B3740A" w:rsidRPr="00C639AB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639AB">
              <w:rPr>
                <w:rFonts w:ascii="Arial" w:hAnsi="Arial" w:cs="Arial"/>
                <w:b/>
                <w:sz w:val="28"/>
                <w:szCs w:val="28"/>
              </w:rPr>
              <w:t xml:space="preserve">Alan </w:t>
            </w:r>
            <w:r>
              <w:rPr>
                <w:rFonts w:ascii="Arial" w:hAnsi="Arial" w:cs="Arial"/>
                <w:b/>
                <w:sz w:val="28"/>
                <w:szCs w:val="28"/>
              </w:rPr>
              <w:t>Soulsby</w:t>
            </w:r>
          </w:p>
          <w:p w14:paraId="113852F2" w14:textId="77777777" w:rsidR="00B3740A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Lauren Ratcliffe</w:t>
            </w:r>
          </w:p>
          <w:p w14:paraId="38D2D6AC" w14:textId="77777777" w:rsidR="00B3740A" w:rsidRPr="009406B8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Lynn Drewitt</w:t>
            </w:r>
          </w:p>
        </w:tc>
        <w:tc>
          <w:tcPr>
            <w:tcW w:w="6946" w:type="dxa"/>
            <w:shd w:val="clear" w:color="auto" w:fill="FABF8F" w:themeFill="accent6" w:themeFillTint="99"/>
          </w:tcPr>
          <w:p w14:paraId="0B824646" w14:textId="77777777" w:rsidR="00B3740A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</w:t>
            </w:r>
            <w:r w:rsidRPr="009406B8">
              <w:rPr>
                <w:rFonts w:ascii="Arial" w:hAnsi="Arial" w:cs="Arial"/>
                <w:b/>
                <w:sz w:val="28"/>
                <w:szCs w:val="28"/>
              </w:rPr>
              <w:t>olin.berry@dwp.gov.uk</w:t>
            </w:r>
          </w:p>
          <w:p w14:paraId="1FCEB157" w14:textId="77777777" w:rsidR="00B3740A" w:rsidRPr="00C639AB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639AB">
              <w:rPr>
                <w:rFonts w:ascii="Arial" w:hAnsi="Arial" w:cs="Arial"/>
                <w:b/>
                <w:sz w:val="28"/>
                <w:szCs w:val="28"/>
              </w:rPr>
              <w:t>dawn.baxter@dwp.gov.uk</w:t>
            </w:r>
          </w:p>
          <w:p w14:paraId="57761C23" w14:textId="77777777" w:rsidR="00B3740A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56E9F">
              <w:rPr>
                <w:rFonts w:ascii="Arial" w:hAnsi="Arial" w:cs="Arial"/>
                <w:b/>
                <w:sz w:val="28"/>
                <w:szCs w:val="28"/>
              </w:rPr>
              <w:t>alan.soulsby@dwp.gov.uk</w:t>
            </w:r>
          </w:p>
          <w:p w14:paraId="69225A22" w14:textId="77777777" w:rsidR="00B3740A" w:rsidRPr="00C639AB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639AB">
              <w:rPr>
                <w:rFonts w:ascii="Arial" w:hAnsi="Arial" w:cs="Arial"/>
                <w:b/>
                <w:sz w:val="28"/>
                <w:szCs w:val="28"/>
              </w:rPr>
              <w:t>lauren.ratcliffe1@dwp.gov.uk</w:t>
            </w:r>
          </w:p>
          <w:p w14:paraId="65E8A803" w14:textId="77777777" w:rsidR="00B3740A" w:rsidRPr="00C639AB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639AB">
              <w:rPr>
                <w:rFonts w:ascii="Arial" w:hAnsi="Arial" w:cs="Arial"/>
                <w:b/>
                <w:sz w:val="28"/>
                <w:szCs w:val="28"/>
              </w:rPr>
              <w:t>lynn.drewitt@dwp.gov.uk</w:t>
            </w:r>
          </w:p>
          <w:p w14:paraId="298256E1" w14:textId="77777777" w:rsidR="00B3740A" w:rsidRPr="009406B8" w:rsidRDefault="00B3740A" w:rsidP="0022580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ABF8F" w:themeFill="accent6" w:themeFillTint="99"/>
          </w:tcPr>
          <w:p w14:paraId="084BBCC6" w14:textId="77777777" w:rsidR="00B3740A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06B8">
              <w:rPr>
                <w:rFonts w:ascii="Arial" w:hAnsi="Arial" w:cs="Arial"/>
                <w:b/>
                <w:sz w:val="28"/>
                <w:szCs w:val="28"/>
              </w:rPr>
              <w:t>BP6002</w:t>
            </w:r>
          </w:p>
          <w:p w14:paraId="5C95B2E6" w14:textId="77777777" w:rsidR="00B3740A" w:rsidRPr="00C639AB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639AB">
              <w:rPr>
                <w:rFonts w:ascii="Arial" w:hAnsi="Arial" w:cs="Arial"/>
                <w:b/>
                <w:sz w:val="28"/>
                <w:szCs w:val="28"/>
              </w:rPr>
              <w:t>BP6302</w:t>
            </w:r>
          </w:p>
          <w:p w14:paraId="75FCF984" w14:textId="77777777" w:rsidR="00B3740A" w:rsidRPr="00C639AB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BP9051</w:t>
            </w:r>
          </w:p>
          <w:p w14:paraId="04FD469A" w14:textId="77777777" w:rsidR="00B3740A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BP9202</w:t>
            </w:r>
          </w:p>
          <w:p w14:paraId="038A28FD" w14:textId="77777777" w:rsidR="00B3740A" w:rsidRPr="009406B8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BP9151</w:t>
            </w:r>
          </w:p>
        </w:tc>
        <w:tc>
          <w:tcPr>
            <w:tcW w:w="993" w:type="dxa"/>
            <w:shd w:val="clear" w:color="auto" w:fill="FABF8F" w:themeFill="accent6" w:themeFillTint="99"/>
          </w:tcPr>
          <w:p w14:paraId="6653175F" w14:textId="77777777" w:rsidR="00B3740A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64B1C">
              <w:rPr>
                <w:rFonts w:ascii="Arial" w:hAnsi="Arial" w:cs="Arial"/>
                <w:b/>
                <w:sz w:val="28"/>
                <w:szCs w:val="28"/>
              </w:rPr>
              <w:t>BPV</w:t>
            </w:r>
          </w:p>
          <w:p w14:paraId="1CB490D3" w14:textId="77777777" w:rsidR="00B3740A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BPV</w:t>
            </w:r>
          </w:p>
          <w:p w14:paraId="5624A50D" w14:textId="77777777" w:rsidR="00B3740A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BPV</w:t>
            </w:r>
          </w:p>
          <w:p w14:paraId="56DCB89E" w14:textId="77777777" w:rsidR="00B3740A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BPV</w:t>
            </w:r>
          </w:p>
          <w:p w14:paraId="6CA35784" w14:textId="77777777" w:rsidR="00B3740A" w:rsidRPr="00364B1C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64B1C">
              <w:rPr>
                <w:rFonts w:ascii="Arial" w:hAnsi="Arial" w:cs="Arial"/>
                <w:b/>
                <w:sz w:val="28"/>
                <w:szCs w:val="28"/>
              </w:rPr>
              <w:t>BPV</w:t>
            </w:r>
          </w:p>
        </w:tc>
      </w:tr>
      <w:tr w:rsidR="00B3740A" w:rsidRPr="0057623E" w14:paraId="326F756B" w14:textId="77777777" w:rsidTr="0022580A">
        <w:trPr>
          <w:trHeight w:val="80"/>
        </w:trPr>
        <w:tc>
          <w:tcPr>
            <w:tcW w:w="3574" w:type="dxa"/>
            <w:shd w:val="clear" w:color="auto" w:fill="FABF8F" w:themeFill="accent6" w:themeFillTint="99"/>
          </w:tcPr>
          <w:p w14:paraId="2098C21B" w14:textId="77777777" w:rsidR="00B3740A" w:rsidRPr="009413AC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F5B5AC8" w14:textId="77777777" w:rsidR="00B3740A" w:rsidRPr="009406B8" w:rsidRDefault="00B3740A" w:rsidP="0022580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14:paraId="0EB65D63" w14:textId="77777777" w:rsidR="00B3740A" w:rsidRPr="00C639AB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5295152" w14:textId="77777777" w:rsidR="00B3740A" w:rsidRPr="00C639AB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ABF8F" w:themeFill="accent6" w:themeFillTint="99"/>
          </w:tcPr>
          <w:p w14:paraId="1D216CAA" w14:textId="77777777" w:rsidR="00B3740A" w:rsidRPr="00C639AB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652803D" w14:textId="77777777" w:rsidR="00B3740A" w:rsidRPr="00C639AB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FABF8F" w:themeFill="accent6" w:themeFillTint="99"/>
          </w:tcPr>
          <w:p w14:paraId="460E6CC4" w14:textId="77777777" w:rsidR="00B3740A" w:rsidRPr="00364B1C" w:rsidRDefault="00B3740A" w:rsidP="002258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8F85805" w14:textId="77777777" w:rsidR="00B3740A" w:rsidRPr="000C20EF" w:rsidRDefault="00B3740A" w:rsidP="00B3740A">
      <w:pPr>
        <w:spacing w:after="0"/>
        <w:rPr>
          <w:b/>
          <w:sz w:val="32"/>
          <w:szCs w:val="32"/>
          <w:u w:val="single"/>
        </w:rPr>
      </w:pPr>
      <w:r w:rsidRPr="000C20EF">
        <w:rPr>
          <w:b/>
          <w:sz w:val="32"/>
          <w:szCs w:val="32"/>
          <w:u w:val="single"/>
        </w:rPr>
        <w:t>How you can help</w:t>
      </w:r>
    </w:p>
    <w:p w14:paraId="6A55A2F6" w14:textId="77777777" w:rsidR="00B3740A" w:rsidRDefault="00B3740A" w:rsidP="00B3740A">
      <w:pPr>
        <w:spacing w:after="0" w:line="240" w:lineRule="auto"/>
        <w:rPr>
          <w:sz w:val="28"/>
          <w:szCs w:val="28"/>
        </w:rPr>
      </w:pPr>
      <w:r w:rsidRPr="007B0851">
        <w:rPr>
          <w:sz w:val="28"/>
          <w:szCs w:val="28"/>
        </w:rPr>
        <w:t xml:space="preserve">If you would like any more information or would like to donate a Chocolate Orange (or you can donate </w:t>
      </w:r>
      <w:r>
        <w:rPr>
          <w:sz w:val="28"/>
          <w:szCs w:val="28"/>
        </w:rPr>
        <w:t xml:space="preserve">your money </w:t>
      </w:r>
      <w:r w:rsidRPr="007B0851">
        <w:rPr>
          <w:sz w:val="28"/>
          <w:szCs w:val="28"/>
        </w:rPr>
        <w:t xml:space="preserve">and </w:t>
      </w:r>
      <w:r>
        <w:rPr>
          <w:sz w:val="28"/>
          <w:szCs w:val="28"/>
        </w:rPr>
        <w:t>I</w:t>
      </w:r>
      <w:r w:rsidRPr="007B0851">
        <w:rPr>
          <w:sz w:val="28"/>
          <w:szCs w:val="28"/>
        </w:rPr>
        <w:t xml:space="preserve"> will </w:t>
      </w:r>
      <w:r>
        <w:rPr>
          <w:sz w:val="28"/>
          <w:szCs w:val="28"/>
        </w:rPr>
        <w:t xml:space="preserve">purchase the goodies on your behalf), please contact me and I will </w:t>
      </w:r>
      <w:r w:rsidRPr="007B0851">
        <w:rPr>
          <w:sz w:val="28"/>
          <w:szCs w:val="28"/>
        </w:rPr>
        <w:t xml:space="preserve">be happy to collect.  You can </w:t>
      </w:r>
      <w:r>
        <w:rPr>
          <w:sz w:val="28"/>
          <w:szCs w:val="28"/>
        </w:rPr>
        <w:t xml:space="preserve">also </w:t>
      </w:r>
      <w:r w:rsidRPr="007B0851">
        <w:rPr>
          <w:sz w:val="28"/>
          <w:szCs w:val="28"/>
        </w:rPr>
        <w:t xml:space="preserve">drop off donations to </w:t>
      </w:r>
      <w:r>
        <w:rPr>
          <w:sz w:val="28"/>
          <w:szCs w:val="28"/>
        </w:rPr>
        <w:t xml:space="preserve">any of the team </w:t>
      </w:r>
      <w:r w:rsidRPr="007B0851">
        <w:rPr>
          <w:sz w:val="28"/>
          <w:szCs w:val="28"/>
        </w:rPr>
        <w:t>as follows</w:t>
      </w:r>
      <w:r>
        <w:rPr>
          <w:sz w:val="28"/>
          <w:szCs w:val="28"/>
        </w:rPr>
        <w:t xml:space="preserve"> or any tea point across the BPV site where you see the collection boxes.</w:t>
      </w:r>
      <w:r w:rsidRPr="007B0851">
        <w:rPr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6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ayout w:type="fixed"/>
        <w:tblLook w:val="06A0" w:firstRow="1" w:lastRow="0" w:firstColumn="1" w:lastColumn="0" w:noHBand="1" w:noVBand="1"/>
      </w:tblPr>
      <w:tblGrid>
        <w:gridCol w:w="3746"/>
        <w:gridCol w:w="6521"/>
        <w:gridCol w:w="1369"/>
        <w:gridCol w:w="2033"/>
      </w:tblGrid>
      <w:tr w:rsidR="00B3740A" w:rsidRPr="00835F7E" w14:paraId="0BD2EF51" w14:textId="77777777" w:rsidTr="0022580A">
        <w:trPr>
          <w:trHeight w:val="296"/>
        </w:trPr>
        <w:tc>
          <w:tcPr>
            <w:tcW w:w="3746" w:type="dxa"/>
            <w:shd w:val="clear" w:color="auto" w:fill="FABF8F" w:themeFill="accent6" w:themeFillTint="99"/>
          </w:tcPr>
          <w:p w14:paraId="7259ADFA" w14:textId="77777777" w:rsidR="00B3740A" w:rsidRPr="00B3728F" w:rsidRDefault="00B3740A" w:rsidP="0022580A">
            <w:pPr>
              <w:rPr>
                <w:rFonts w:cs="Arial"/>
                <w:b/>
                <w:sz w:val="32"/>
                <w:szCs w:val="32"/>
              </w:rPr>
            </w:pPr>
            <w:r w:rsidRPr="00B3728F">
              <w:rPr>
                <w:rFonts w:cs="Arial"/>
                <w:b/>
                <w:sz w:val="32"/>
                <w:szCs w:val="32"/>
              </w:rPr>
              <w:t>Caroline Bullivant</w:t>
            </w:r>
          </w:p>
        </w:tc>
        <w:tc>
          <w:tcPr>
            <w:tcW w:w="6521" w:type="dxa"/>
            <w:shd w:val="clear" w:color="auto" w:fill="FABF8F" w:themeFill="accent6" w:themeFillTint="99"/>
          </w:tcPr>
          <w:p w14:paraId="75743E43" w14:textId="77777777" w:rsidR="00B3740A" w:rsidRPr="00B3728F" w:rsidRDefault="00B3740A" w:rsidP="0022580A">
            <w:pPr>
              <w:ind w:left="-392" w:firstLine="392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c</w:t>
            </w:r>
            <w:r w:rsidRPr="00B3728F">
              <w:rPr>
                <w:rFonts w:cs="Arial"/>
                <w:b/>
                <w:sz w:val="32"/>
                <w:szCs w:val="32"/>
              </w:rPr>
              <w:t>aroline.bullivant@dwp.gov.uk</w:t>
            </w:r>
          </w:p>
        </w:tc>
        <w:tc>
          <w:tcPr>
            <w:tcW w:w="1369" w:type="dxa"/>
            <w:shd w:val="clear" w:color="auto" w:fill="FABF8F" w:themeFill="accent6" w:themeFillTint="99"/>
          </w:tcPr>
          <w:p w14:paraId="078586A8" w14:textId="77777777" w:rsidR="00B3740A" w:rsidRPr="00B3728F" w:rsidRDefault="00B3740A" w:rsidP="0022580A">
            <w:pPr>
              <w:ind w:left="-250" w:firstLine="250"/>
              <w:rPr>
                <w:rFonts w:cs="Arial"/>
                <w:b/>
                <w:sz w:val="32"/>
                <w:szCs w:val="32"/>
              </w:rPr>
            </w:pPr>
            <w:r w:rsidRPr="00B3728F">
              <w:rPr>
                <w:rFonts w:cs="Arial"/>
                <w:b/>
                <w:sz w:val="32"/>
                <w:szCs w:val="32"/>
              </w:rPr>
              <w:t xml:space="preserve">  BP</w:t>
            </w:r>
            <w:r>
              <w:rPr>
                <w:rFonts w:cs="Arial"/>
                <w:b/>
                <w:sz w:val="32"/>
                <w:szCs w:val="32"/>
              </w:rPr>
              <w:t>5101</w:t>
            </w:r>
          </w:p>
        </w:tc>
        <w:tc>
          <w:tcPr>
            <w:tcW w:w="2033" w:type="dxa"/>
            <w:shd w:val="clear" w:color="auto" w:fill="FABF8F" w:themeFill="accent6" w:themeFillTint="99"/>
          </w:tcPr>
          <w:p w14:paraId="288B8751" w14:textId="77777777" w:rsidR="00B3740A" w:rsidRPr="00B3728F" w:rsidRDefault="00B3740A" w:rsidP="0022580A">
            <w:pPr>
              <w:ind w:left="175"/>
              <w:rPr>
                <w:rFonts w:cs="Arial"/>
                <w:b/>
                <w:sz w:val="32"/>
                <w:szCs w:val="32"/>
              </w:rPr>
            </w:pPr>
            <w:r w:rsidRPr="00B3728F">
              <w:rPr>
                <w:rFonts w:cs="Arial"/>
                <w:b/>
                <w:sz w:val="32"/>
                <w:szCs w:val="32"/>
              </w:rPr>
              <w:t xml:space="preserve">      </w:t>
            </w:r>
            <w:r>
              <w:rPr>
                <w:rFonts w:cs="Arial"/>
                <w:b/>
                <w:sz w:val="32"/>
                <w:szCs w:val="32"/>
              </w:rPr>
              <w:t xml:space="preserve">      </w:t>
            </w:r>
            <w:r w:rsidRPr="00B3728F">
              <w:rPr>
                <w:rFonts w:cs="Arial"/>
                <w:b/>
                <w:sz w:val="32"/>
                <w:szCs w:val="32"/>
              </w:rPr>
              <w:t>BPV</w:t>
            </w:r>
          </w:p>
        </w:tc>
      </w:tr>
    </w:tbl>
    <w:p w14:paraId="3633B571" w14:textId="172E9F80" w:rsidR="00B3740A" w:rsidRDefault="00B3740A" w:rsidP="00B3740A">
      <w:pPr>
        <w:spacing w:after="0" w:line="240" w:lineRule="auto"/>
        <w:rPr>
          <w:sz w:val="28"/>
          <w:szCs w:val="28"/>
        </w:rPr>
      </w:pPr>
      <w:r w:rsidRPr="009413AC">
        <w:rPr>
          <w:rFonts w:cs="Arial"/>
          <w:sz w:val="28"/>
          <w:szCs w:val="28"/>
        </w:rPr>
        <w:t>We</w:t>
      </w:r>
      <w:r>
        <w:rPr>
          <w:sz w:val="28"/>
          <w:szCs w:val="28"/>
        </w:rPr>
        <w:t xml:space="preserve"> </w:t>
      </w:r>
      <w:r w:rsidRPr="007B0851">
        <w:rPr>
          <w:sz w:val="28"/>
          <w:szCs w:val="28"/>
        </w:rPr>
        <w:t>could</w:t>
      </w:r>
      <w:r>
        <w:rPr>
          <w:sz w:val="28"/>
          <w:szCs w:val="28"/>
        </w:rPr>
        <w:t xml:space="preserve"> </w:t>
      </w:r>
      <w:r w:rsidRPr="007B0851">
        <w:rPr>
          <w:sz w:val="28"/>
          <w:szCs w:val="28"/>
        </w:rPr>
        <w:t>n</w:t>
      </w:r>
      <w:r>
        <w:rPr>
          <w:sz w:val="28"/>
          <w:szCs w:val="28"/>
        </w:rPr>
        <w:t>o</w:t>
      </w:r>
      <w:r w:rsidRPr="007B0851">
        <w:rPr>
          <w:sz w:val="28"/>
          <w:szCs w:val="28"/>
        </w:rPr>
        <w:t xml:space="preserve">t do this challenge without the huge support from </w:t>
      </w:r>
      <w:r>
        <w:rPr>
          <w:sz w:val="28"/>
          <w:szCs w:val="28"/>
        </w:rPr>
        <w:t>our</w:t>
      </w:r>
      <w:r w:rsidRPr="007B08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colleagues across DWP and HMRC and our family and </w:t>
      </w:r>
      <w:r w:rsidRPr="007B0851">
        <w:rPr>
          <w:sz w:val="28"/>
          <w:szCs w:val="28"/>
        </w:rPr>
        <w:t xml:space="preserve">friends across </w:t>
      </w:r>
      <w:r>
        <w:rPr>
          <w:sz w:val="28"/>
          <w:szCs w:val="28"/>
        </w:rPr>
        <w:t xml:space="preserve">the North East </w:t>
      </w:r>
      <w:r w:rsidRPr="007B0851">
        <w:rPr>
          <w:sz w:val="28"/>
          <w:szCs w:val="28"/>
        </w:rPr>
        <w:t xml:space="preserve">and </w:t>
      </w:r>
      <w:r>
        <w:rPr>
          <w:sz w:val="28"/>
          <w:szCs w:val="28"/>
        </w:rPr>
        <w:t xml:space="preserve">we are </w:t>
      </w:r>
      <w:r w:rsidRPr="007B0851">
        <w:rPr>
          <w:sz w:val="28"/>
          <w:szCs w:val="28"/>
        </w:rPr>
        <w:t xml:space="preserve">so pleased they continue to support </w:t>
      </w:r>
      <w:r>
        <w:rPr>
          <w:sz w:val="28"/>
          <w:szCs w:val="28"/>
        </w:rPr>
        <w:t>us</w:t>
      </w:r>
      <w:r w:rsidRPr="007B0851">
        <w:rPr>
          <w:sz w:val="28"/>
          <w:szCs w:val="28"/>
        </w:rPr>
        <w:t xml:space="preserve"> in </w:t>
      </w:r>
      <w:r>
        <w:rPr>
          <w:sz w:val="28"/>
          <w:szCs w:val="28"/>
        </w:rPr>
        <w:t>this</w:t>
      </w:r>
      <w:r w:rsidRPr="007B08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our </w:t>
      </w:r>
      <w:r w:rsidRPr="004274D9">
        <w:rPr>
          <w:color w:val="FF0000"/>
          <w:sz w:val="28"/>
          <w:szCs w:val="28"/>
        </w:rPr>
        <w:t xml:space="preserve">6th year </w:t>
      </w:r>
      <w:r w:rsidRPr="007B0851">
        <w:rPr>
          <w:sz w:val="28"/>
          <w:szCs w:val="28"/>
        </w:rPr>
        <w:t>as Team North East continues to expand across B</w:t>
      </w:r>
      <w:r>
        <w:rPr>
          <w:sz w:val="28"/>
          <w:szCs w:val="28"/>
        </w:rPr>
        <w:t xml:space="preserve">enton </w:t>
      </w:r>
      <w:r w:rsidRPr="007B0851">
        <w:rPr>
          <w:sz w:val="28"/>
          <w:szCs w:val="28"/>
        </w:rPr>
        <w:t>P</w:t>
      </w:r>
      <w:r>
        <w:rPr>
          <w:sz w:val="28"/>
          <w:szCs w:val="28"/>
        </w:rPr>
        <w:t xml:space="preserve">ark </w:t>
      </w:r>
      <w:r w:rsidRPr="007B0851">
        <w:rPr>
          <w:sz w:val="28"/>
          <w:szCs w:val="28"/>
        </w:rPr>
        <w:t>V</w:t>
      </w:r>
      <w:r>
        <w:rPr>
          <w:sz w:val="28"/>
          <w:szCs w:val="28"/>
        </w:rPr>
        <w:t xml:space="preserve">iew, </w:t>
      </w:r>
      <w:r w:rsidRPr="007B0851">
        <w:rPr>
          <w:sz w:val="28"/>
          <w:szCs w:val="28"/>
        </w:rPr>
        <w:t>T</w:t>
      </w:r>
      <w:r>
        <w:rPr>
          <w:sz w:val="28"/>
          <w:szCs w:val="28"/>
        </w:rPr>
        <w:t xml:space="preserve">yne </w:t>
      </w:r>
      <w:r w:rsidRPr="007B0851">
        <w:rPr>
          <w:sz w:val="28"/>
          <w:szCs w:val="28"/>
        </w:rPr>
        <w:t>V</w:t>
      </w:r>
      <w:r>
        <w:rPr>
          <w:sz w:val="28"/>
          <w:szCs w:val="28"/>
        </w:rPr>
        <w:t xml:space="preserve">iew </w:t>
      </w:r>
      <w:r w:rsidRPr="007B0851">
        <w:rPr>
          <w:sz w:val="28"/>
          <w:szCs w:val="28"/>
        </w:rPr>
        <w:t>P</w:t>
      </w:r>
      <w:r>
        <w:rPr>
          <w:sz w:val="28"/>
          <w:szCs w:val="28"/>
        </w:rPr>
        <w:t>ark and Waterview Park</w:t>
      </w:r>
      <w:r w:rsidRPr="007B0851">
        <w:rPr>
          <w:sz w:val="28"/>
          <w:szCs w:val="28"/>
        </w:rPr>
        <w:t>. Drop off points for Team North East are as follows</w:t>
      </w:r>
      <w:r>
        <w:rPr>
          <w:sz w:val="28"/>
          <w:szCs w:val="28"/>
        </w:rPr>
        <w:t xml:space="preserve"> or the DWP Tech Bar in Building 9 ground floor (BP9051) are happy to take your donations</w:t>
      </w:r>
      <w:r w:rsidRPr="007B0851">
        <w:rPr>
          <w:sz w:val="28"/>
          <w:szCs w:val="28"/>
        </w:rPr>
        <w:t xml:space="preserve">: </w:t>
      </w:r>
    </w:p>
    <w:p w14:paraId="78C480AC" w14:textId="72A9C292" w:rsidR="00B3740A" w:rsidRDefault="00B3740A" w:rsidP="00B3740A">
      <w:pPr>
        <w:spacing w:after="120" w:line="240" w:lineRule="auto"/>
        <w:rPr>
          <w:sz w:val="28"/>
          <w:szCs w:val="28"/>
        </w:rPr>
      </w:pPr>
      <w:r w:rsidRPr="009413AC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D64ED3" wp14:editId="759A4968">
                <wp:simplePos x="0" y="0"/>
                <wp:positionH relativeFrom="page">
                  <wp:align>left</wp:align>
                </wp:positionH>
                <wp:positionV relativeFrom="paragraph">
                  <wp:posOffset>2585094</wp:posOffset>
                </wp:positionV>
                <wp:extent cx="1167765" cy="2131695"/>
                <wp:effectExtent l="0" t="0" r="13335" b="2095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765" cy="2131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7D814" w14:textId="77777777" w:rsidR="00B3740A" w:rsidRPr="00171A88" w:rsidRDefault="00B3740A" w:rsidP="00B3740A">
                            <w:pPr>
                              <w:spacing w:after="0"/>
                              <w:rPr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1A88">
                              <w:rPr>
                                <w:b/>
                                <w:sz w:val="20"/>
                                <w:szCs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Twitter:</w:t>
                            </w:r>
                            <w:r w:rsidRPr="00171A88">
                              <w:rPr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@chocoranges</w:t>
                            </w:r>
                          </w:p>
                          <w:p w14:paraId="37E95AB2" w14:textId="77777777" w:rsidR="00B3740A" w:rsidRPr="00171A88" w:rsidRDefault="00B3740A" w:rsidP="00B3740A">
                            <w:pPr>
                              <w:spacing w:after="0"/>
                              <w:rPr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1A88">
                              <w:rPr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#chocoranges</w:t>
                            </w:r>
                          </w:p>
                          <w:p w14:paraId="0E4939EE" w14:textId="77777777" w:rsidR="00B3740A" w:rsidRPr="00171A88" w:rsidRDefault="00B3740A" w:rsidP="00B3740A">
                            <w:pPr>
                              <w:spacing w:after="0"/>
                              <w:rPr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401C14" w14:textId="77777777" w:rsidR="00B3740A" w:rsidRPr="00171A88" w:rsidRDefault="00B3740A" w:rsidP="00B3740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1A88">
                              <w:rPr>
                                <w:b/>
                                <w:sz w:val="20"/>
                                <w:szCs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Facebook</w:t>
                            </w:r>
                          </w:p>
                          <w:p w14:paraId="78820314" w14:textId="77777777" w:rsidR="00B3740A" w:rsidRPr="00171A88" w:rsidRDefault="00B3740A" w:rsidP="00B3740A">
                            <w:pPr>
                              <w:spacing w:after="0"/>
                              <w:rPr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1A88">
                              <w:rPr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Team Chocolate Orange</w:t>
                            </w:r>
                          </w:p>
                          <w:p w14:paraId="2EBD11F9" w14:textId="77777777" w:rsidR="00B3740A" w:rsidRPr="00171A88" w:rsidRDefault="00B3740A" w:rsidP="00B3740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667531A" w14:textId="77777777" w:rsidR="00B3740A" w:rsidRPr="0057623E" w:rsidRDefault="00B3740A" w:rsidP="00B3740A">
                            <w:pPr>
                              <w:spacing w:after="0"/>
                              <w:rPr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Social media m</w:t>
                            </w:r>
                            <w:r w:rsidRPr="00171A88">
                              <w:rPr>
                                <w:b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anaged by</w:t>
                            </w:r>
                            <w:r w:rsidRPr="00171A88">
                              <w:rPr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Pr="0057623E">
                              <w:rPr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5048A">
                              <w:rPr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Chris Lamb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64ED3" id="Rectangle 11" o:spid="_x0000_s1028" style="position:absolute;margin-left:0;margin-top:203.55pt;width:91.95pt;height:167.85pt;z-index:251719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" fillcolor="#4f81bd [3204]" strokecolor="#243f60 [1604]" strokeweight="2pt">
                <v:textbox>
                  <w:txbxContent>
                    <w:p w14:paraId="50B7D814" w14:textId="77777777" w:rsidR="00B3740A" w:rsidRPr="00171A88" w:rsidRDefault="00B3740A" w:rsidP="00B3740A">
                      <w:pPr>
                        <w:spacing w:after="0"/>
                        <w:rPr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1A88">
                        <w:rPr>
                          <w:b/>
                          <w:sz w:val="20"/>
                          <w:szCs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Twitter:</w:t>
                      </w:r>
                      <w:r w:rsidRPr="00171A88">
                        <w:rPr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@chocoranges</w:t>
                      </w:r>
                    </w:p>
                    <w:p w14:paraId="37E95AB2" w14:textId="77777777" w:rsidR="00B3740A" w:rsidRPr="00171A88" w:rsidRDefault="00B3740A" w:rsidP="00B3740A">
                      <w:pPr>
                        <w:spacing w:after="0"/>
                        <w:rPr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1A88">
                        <w:rPr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#chocoranges</w:t>
                      </w:r>
                    </w:p>
                    <w:p w14:paraId="0E4939EE" w14:textId="77777777" w:rsidR="00B3740A" w:rsidRPr="00171A88" w:rsidRDefault="00B3740A" w:rsidP="00B3740A">
                      <w:pPr>
                        <w:spacing w:after="0"/>
                        <w:rPr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401C14" w14:textId="77777777" w:rsidR="00B3740A" w:rsidRPr="00171A88" w:rsidRDefault="00B3740A" w:rsidP="00B3740A">
                      <w:pPr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1A88">
                        <w:rPr>
                          <w:b/>
                          <w:sz w:val="20"/>
                          <w:szCs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Facebook</w:t>
                      </w:r>
                    </w:p>
                    <w:p w14:paraId="78820314" w14:textId="77777777" w:rsidR="00B3740A" w:rsidRPr="00171A88" w:rsidRDefault="00B3740A" w:rsidP="00B3740A">
                      <w:pPr>
                        <w:spacing w:after="0"/>
                        <w:rPr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1A88">
                        <w:rPr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Team Chocolate Orange</w:t>
                      </w:r>
                    </w:p>
                    <w:p w14:paraId="2EBD11F9" w14:textId="77777777" w:rsidR="00B3740A" w:rsidRPr="00171A88" w:rsidRDefault="00B3740A" w:rsidP="00B3740A">
                      <w:pPr>
                        <w:spacing w:after="0"/>
                        <w:rPr>
                          <w:b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667531A" w14:textId="77777777" w:rsidR="00B3740A" w:rsidRPr="0057623E" w:rsidRDefault="00B3740A" w:rsidP="00B3740A">
                      <w:pPr>
                        <w:spacing w:after="0"/>
                        <w:rPr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Social media m</w:t>
                      </w:r>
                      <w:r w:rsidRPr="00171A88">
                        <w:rPr>
                          <w:b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anaged by</w:t>
                      </w:r>
                      <w:r w:rsidRPr="00171A88">
                        <w:rPr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Pr="0057623E">
                        <w:rPr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5048A">
                        <w:rPr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Chris Lamb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5893169" w14:textId="77777777" w:rsidR="00B3740A" w:rsidRDefault="00B3740A" w:rsidP="00B3740A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T</w:t>
      </w:r>
      <w:r w:rsidRPr="007B0851">
        <w:rPr>
          <w:sz w:val="28"/>
          <w:szCs w:val="28"/>
        </w:rPr>
        <w:t xml:space="preserve">he Chocolate Oranges </w:t>
      </w:r>
      <w:r>
        <w:rPr>
          <w:sz w:val="28"/>
          <w:szCs w:val="28"/>
        </w:rPr>
        <w:t xml:space="preserve">will be distributed from </w:t>
      </w:r>
      <w:r w:rsidRPr="00E870E8">
        <w:rPr>
          <w:b/>
          <w:bCs/>
          <w:sz w:val="28"/>
          <w:szCs w:val="28"/>
          <w:u w:val="single"/>
        </w:rPr>
        <w:t>Friday 13</w:t>
      </w:r>
      <w:r w:rsidRPr="00E870E8">
        <w:rPr>
          <w:b/>
          <w:bCs/>
          <w:sz w:val="28"/>
          <w:szCs w:val="28"/>
          <w:u w:val="single"/>
          <w:vertAlign w:val="superscript"/>
        </w:rPr>
        <w:t>th</w:t>
      </w:r>
      <w:r w:rsidRPr="00E870E8">
        <w:rPr>
          <w:b/>
          <w:bCs/>
          <w:sz w:val="28"/>
          <w:szCs w:val="28"/>
          <w:u w:val="single"/>
        </w:rPr>
        <w:t xml:space="preserve"> December</w:t>
      </w:r>
      <w:r w:rsidRPr="007B08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#Make A Difference Friday </w:t>
      </w:r>
      <w:r w:rsidRPr="007B0851">
        <w:rPr>
          <w:sz w:val="28"/>
          <w:szCs w:val="28"/>
        </w:rPr>
        <w:t xml:space="preserve">and your support would be very much appreciated to make this an even bigger event this year in supporting loved ones and the memory of Elliott </w:t>
      </w:r>
      <w:r>
        <w:rPr>
          <w:sz w:val="28"/>
          <w:szCs w:val="28"/>
        </w:rPr>
        <w:t xml:space="preserve">Lamb.         </w:t>
      </w:r>
    </w:p>
    <w:p w14:paraId="1B39446A" w14:textId="77777777" w:rsidR="00B3740A" w:rsidRPr="0059187F" w:rsidRDefault="00B3740A" w:rsidP="00B3740A">
      <w:pPr>
        <w:spacing w:after="120" w:line="240" w:lineRule="auto"/>
        <w:rPr>
          <w:sz w:val="36"/>
          <w:szCs w:val="36"/>
        </w:rPr>
      </w:pPr>
      <w:r w:rsidRPr="0059187F">
        <w:rPr>
          <w:b/>
          <w:color w:val="E36C0A" w:themeColor="accent6" w:themeShade="BF"/>
          <w:sz w:val="36"/>
          <w:szCs w:val="36"/>
        </w:rPr>
        <w:t>Thank</w:t>
      </w:r>
      <w:r>
        <w:rPr>
          <w:b/>
          <w:color w:val="E36C0A" w:themeColor="accent6" w:themeShade="BF"/>
          <w:sz w:val="36"/>
          <w:szCs w:val="36"/>
        </w:rPr>
        <w:t xml:space="preserve"> </w:t>
      </w:r>
      <w:r w:rsidRPr="0059187F">
        <w:rPr>
          <w:b/>
          <w:color w:val="E36C0A" w:themeColor="accent6" w:themeShade="BF"/>
          <w:sz w:val="36"/>
          <w:szCs w:val="36"/>
        </w:rPr>
        <w:t>You from</w:t>
      </w:r>
      <w:r w:rsidRPr="0059187F">
        <w:rPr>
          <w:color w:val="E36C0A" w:themeColor="accent6" w:themeShade="BF"/>
          <w:sz w:val="36"/>
          <w:szCs w:val="36"/>
        </w:rPr>
        <w:t xml:space="preserve"> </w:t>
      </w:r>
      <w:r w:rsidRPr="0059187F">
        <w:rPr>
          <w:b/>
          <w:color w:val="E36C0A" w:themeColor="accent6" w:themeShade="BF"/>
          <w:sz w:val="36"/>
          <w:szCs w:val="36"/>
        </w:rPr>
        <w:t>Chocolate Orange Challenge – Team North East</w:t>
      </w:r>
    </w:p>
    <w:p w14:paraId="16458476" w14:textId="77777777" w:rsidR="00B3740A" w:rsidRDefault="00B3740A" w:rsidP="00BC6664">
      <w:pPr>
        <w:spacing w:after="0" w:line="240" w:lineRule="auto"/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27C303A9" w14:textId="35D55997" w:rsidR="00F54856" w:rsidRPr="00F54856" w:rsidRDefault="00BD03B2" w:rsidP="00BC6664">
      <w:pPr>
        <w:spacing w:after="0" w:line="240" w:lineRule="auto"/>
        <w:rPr>
          <w:b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C6664">
        <w:rPr>
          <w:b/>
          <w:noProof/>
          <w:sz w:val="96"/>
          <w:szCs w:val="9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23339B48" wp14:editId="2D8B96AA">
                <wp:simplePos x="0" y="0"/>
                <wp:positionH relativeFrom="margin">
                  <wp:posOffset>2378710</wp:posOffset>
                </wp:positionH>
                <wp:positionV relativeFrom="paragraph">
                  <wp:posOffset>-124007</wp:posOffset>
                </wp:positionV>
                <wp:extent cx="7798584" cy="19050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8584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7470B" w14:textId="77777777" w:rsidR="00694390" w:rsidRDefault="005F7B00" w:rsidP="00BD03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4856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</w:t>
                            </w:r>
                            <w:r w:rsidR="006C0469" w:rsidRPr="00F54856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  <w:r w:rsidRPr="00F54856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Chocolate Orange Challenge</w:t>
                            </w:r>
                          </w:p>
                          <w:p w14:paraId="204A8FDD" w14:textId="77777777" w:rsidR="008E1C5F" w:rsidRDefault="00F568DF" w:rsidP="00BD03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4856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Team North East</w:t>
                            </w:r>
                            <w:r w:rsidR="00694390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11206235" w14:textId="2ABDAB55" w:rsidR="00694390" w:rsidRDefault="00694390" w:rsidP="006943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BPV &amp; TVP </w:t>
                            </w:r>
                            <w:r w:rsidR="005F7B00" w:rsidRPr="00F54856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‘Thank You’</w:t>
                            </w:r>
                          </w:p>
                          <w:p w14:paraId="53C49E5F" w14:textId="41AD2FE1" w:rsidR="008E32D1" w:rsidRDefault="008E32D1" w:rsidP="006943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bookmarkStart w:id="0" w:name="_Hlk29060888"/>
                            <w:r w:rsidRPr="0069439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A huge ‘Thank You’ to everyone who donated to this year’s 2019 Chocolate Orange Challenge. With your generous donations we have collected 2,</w:t>
                            </w:r>
                            <w:r w:rsidR="001B7CDF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533</w:t>
                            </w:r>
                            <w:r w:rsidRPr="0069439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chocolate oranges across DWP &amp; HMRC sites BPV, TVP</w:t>
                            </w:r>
                            <w:r w:rsidR="001B7CDF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390458" w:rsidRPr="0069439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WVP</w:t>
                            </w:r>
                            <w:r w:rsidR="008E1C5F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9439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deliver</w:t>
                            </w:r>
                            <w:r w:rsidR="008E1C5F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ing</w:t>
                            </w:r>
                            <w:r w:rsidRPr="0069439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to the following good causes</w:t>
                            </w:r>
                            <w:r w:rsidR="000F0799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bookmarkEnd w:id="0"/>
                          <w:p w14:paraId="4770FCDC" w14:textId="305D539B" w:rsidR="00694390" w:rsidRPr="00694390" w:rsidRDefault="00694390" w:rsidP="00694390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EAEFF42" w14:textId="77777777" w:rsidR="00694390" w:rsidRDefault="00694390" w:rsidP="006943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66A9082" w14:textId="77777777" w:rsidR="00694390" w:rsidRPr="008E32D1" w:rsidRDefault="00694390" w:rsidP="006943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4C19633C" w14:textId="77777777" w:rsidR="00BD03B2" w:rsidRDefault="00BD03B2" w:rsidP="004875F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9B48" id="Text Box 2" o:spid="_x0000_s1029" type="#_x0000_t202" style="position:absolute;margin-left:187.3pt;margin-top:-9.75pt;width:614.05pt;height:150pt;z-index:2516715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" stroked="f">
                <v:textbox>
                  <w:txbxContent>
                    <w:p w14:paraId="7DA7470B" w14:textId="77777777" w:rsidR="00694390" w:rsidRDefault="005F7B00" w:rsidP="00BD03B2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54856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</w:t>
                      </w:r>
                      <w:r w:rsidR="006C0469" w:rsidRPr="00F54856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  <w:r w:rsidRPr="00F54856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Chocolate Orange Challenge</w:t>
                      </w:r>
                    </w:p>
                    <w:p w14:paraId="204A8FDD" w14:textId="77777777" w:rsidR="008E1C5F" w:rsidRDefault="00F568DF" w:rsidP="00BD03B2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54856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Team North East</w:t>
                      </w:r>
                      <w:r w:rsidR="00694390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14:paraId="11206235" w14:textId="2ABDAB55" w:rsidR="00694390" w:rsidRDefault="00694390" w:rsidP="00694390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BPV &amp; TVP </w:t>
                      </w:r>
                      <w:r w:rsidR="005F7B00" w:rsidRPr="00F54856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‘Thank You’</w:t>
                      </w:r>
                    </w:p>
                    <w:p w14:paraId="53C49E5F" w14:textId="41AD2FE1" w:rsidR="008E32D1" w:rsidRDefault="008E32D1" w:rsidP="00694390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bookmarkStart w:id="1" w:name="_Hlk29060888"/>
                      <w:r w:rsidRPr="0069439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A huge ‘Thank You’ to everyone who donated to this year’s 2019 Chocolate Orange Challenge. With your generous donations we have collected 2,</w:t>
                      </w:r>
                      <w:r w:rsidR="001B7CDF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533</w:t>
                      </w:r>
                      <w:r w:rsidRPr="0069439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chocolate oranges across DWP &amp; HMRC sites BPV, TVP</w:t>
                      </w:r>
                      <w:r w:rsidR="001B7CDF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and </w:t>
                      </w:r>
                      <w:r w:rsidR="00390458" w:rsidRPr="0069439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WVP</w:t>
                      </w:r>
                      <w:r w:rsidR="008E1C5F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r w:rsidRPr="0069439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deliver</w:t>
                      </w:r>
                      <w:r w:rsidR="008E1C5F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ing</w:t>
                      </w:r>
                      <w:r w:rsidRPr="0069439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to the following good causes</w:t>
                      </w:r>
                      <w:r w:rsidR="000F0799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bookmarkEnd w:id="1"/>
                    <w:p w14:paraId="4770FCDC" w14:textId="305D539B" w:rsidR="00694390" w:rsidRPr="00694390" w:rsidRDefault="00694390" w:rsidP="00694390">
                      <w:pPr>
                        <w:spacing w:after="0" w:line="240" w:lineRule="auto"/>
                        <w:textAlignment w:val="baseline"/>
                        <w:rPr>
                          <w:rFonts w:ascii="Helvetica" w:eastAsia="Times New Roman" w:hAnsi="Helvetica" w:cs="Helvetica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14:paraId="0EAEFF42" w14:textId="77777777" w:rsidR="00694390" w:rsidRDefault="00694390" w:rsidP="006943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14:paraId="666A9082" w14:textId="77777777" w:rsidR="00694390" w:rsidRPr="008E32D1" w:rsidRDefault="00694390" w:rsidP="006943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4C19633C" w14:textId="77777777" w:rsidR="00BD03B2" w:rsidRDefault="00BD03B2" w:rsidP="004875FA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96"/>
          <w:szCs w:val="96"/>
          <w:lang w:eastAsia="en-GB"/>
        </w:rPr>
        <w:drawing>
          <wp:inline distT="0" distB="0" distL="0" distR="0" wp14:anchorId="4E6350C0" wp14:editId="5FDF6E06">
            <wp:extent cx="2205318" cy="1824009"/>
            <wp:effectExtent l="0" t="0" r="5080" b="5080"/>
            <wp:docPr id="24" name="Picture 24" descr="C:\Users\Jill\Documents\Choc Orange Challenge\Choc Orange 2018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ll\Documents\Choc Orange Challenge\Choc Orange 2018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04" cy="184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664"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14:paraId="0D1EDA66" w14:textId="51F8B490" w:rsidR="00891846" w:rsidRDefault="00DD1506" w:rsidP="0087128D">
      <w:pPr>
        <w:spacing w:after="0" w:line="240" w:lineRule="auto"/>
        <w:rPr>
          <w:i/>
          <w:sz w:val="24"/>
          <w:szCs w:val="24"/>
        </w:rPr>
      </w:pPr>
      <w:r w:rsidRPr="00A274F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DBFF81" wp14:editId="04E5BF0D">
                <wp:simplePos x="0" y="0"/>
                <wp:positionH relativeFrom="column">
                  <wp:posOffset>10542270</wp:posOffset>
                </wp:positionH>
                <wp:positionV relativeFrom="paragraph">
                  <wp:posOffset>1419860</wp:posOffset>
                </wp:positionV>
                <wp:extent cx="3559810" cy="1801495"/>
                <wp:effectExtent l="38100" t="57150" r="2540" b="46355"/>
                <wp:wrapNone/>
                <wp:docPr id="21" name="Explosion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0271">
                          <a:off x="0" y="0"/>
                          <a:ext cx="3559810" cy="1801495"/>
                        </a:xfrm>
                        <a:prstGeom prst="irregularSeal1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019008" w14:textId="77777777" w:rsidR="003F1B53" w:rsidRPr="00964135" w:rsidRDefault="003F1B53" w:rsidP="00707838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4135">
                              <w:rPr>
                                <w:b/>
                                <w:sz w:val="28"/>
                                <w:szCs w:val="28"/>
                              </w:rPr>
                              <w:t>St Oswald</w:t>
                            </w:r>
                            <w:r w:rsidR="00964135" w:rsidRPr="00964135">
                              <w:rPr>
                                <w:b/>
                                <w:sz w:val="28"/>
                                <w:szCs w:val="28"/>
                              </w:rPr>
                              <w:t>’</w:t>
                            </w:r>
                            <w:r w:rsidR="0059785B"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914BD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Hospice &amp; Children’s Hospice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BFF8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1" o:spid="_x0000_s1030" type="#_x0000_t71" style="position:absolute;margin-left:830.1pt;margin-top:111.8pt;width:280.3pt;height:141.85pt;rotation:-20723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" fillcolor="#e46c0a" strokecolor="#b66d31" strokeweight="2pt">
                <v:textbox>
                  <w:txbxContent>
                    <w:p w14:paraId="7D019008" w14:textId="77777777" w:rsidR="003F1B53" w:rsidRPr="00964135" w:rsidRDefault="003F1B53" w:rsidP="00707838">
                      <w:pPr>
                        <w:shd w:val="clear" w:color="auto" w:fill="E36C0A" w:themeFill="accent6" w:themeFillShade="B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64135">
                        <w:rPr>
                          <w:b/>
                          <w:sz w:val="28"/>
                          <w:szCs w:val="28"/>
                        </w:rPr>
                        <w:t>St Oswald</w:t>
                      </w:r>
                      <w:r w:rsidR="00964135" w:rsidRPr="00964135">
                        <w:rPr>
                          <w:b/>
                          <w:sz w:val="28"/>
                          <w:szCs w:val="28"/>
                        </w:rPr>
                        <w:t>’</w:t>
                      </w:r>
                      <w:r w:rsidR="0059785B"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="00914BD9">
                        <w:rPr>
                          <w:b/>
                          <w:sz w:val="28"/>
                          <w:szCs w:val="28"/>
                        </w:rPr>
                        <w:t xml:space="preserve"> Hospice &amp; Children’s Hospice</w:t>
                      </w:r>
                    </w:p>
                  </w:txbxContent>
                </v:textbox>
              </v:shape>
            </w:pict>
          </mc:Fallback>
        </mc:AlternateContent>
      </w:r>
      <w:r w:rsidR="00707838">
        <w:rPr>
          <w:sz w:val="24"/>
          <w:szCs w:val="24"/>
        </w:rPr>
        <w:t xml:space="preserve">  </w:t>
      </w:r>
      <w:r w:rsidR="0086692A">
        <w:rPr>
          <w:noProof/>
          <w:lang w:eastAsia="en-GB"/>
        </w:rPr>
        <w:drawing>
          <wp:inline distT="0" distB="0" distL="0" distR="0" wp14:anchorId="106AE9F6" wp14:editId="5A595083">
            <wp:extent cx="2365487" cy="17741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74" cy="18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97E">
        <w:rPr>
          <w:i/>
          <w:sz w:val="24"/>
          <w:szCs w:val="24"/>
        </w:rPr>
        <w:t xml:space="preserve">  </w:t>
      </w:r>
      <w:r w:rsidR="00EF4277">
        <w:rPr>
          <w:i/>
          <w:sz w:val="24"/>
          <w:szCs w:val="24"/>
        </w:rPr>
        <w:t xml:space="preserve"> </w:t>
      </w:r>
      <w:r w:rsidR="000E697E">
        <w:rPr>
          <w:i/>
          <w:sz w:val="24"/>
          <w:szCs w:val="24"/>
        </w:rPr>
        <w:t xml:space="preserve">  </w:t>
      </w:r>
      <w:r w:rsidR="0086692A">
        <w:rPr>
          <w:noProof/>
          <w:lang w:eastAsia="en-GB"/>
        </w:rPr>
        <w:drawing>
          <wp:inline distT="0" distB="0" distL="0" distR="0" wp14:anchorId="5781E6B1" wp14:editId="49091BF4">
            <wp:extent cx="2362948" cy="17722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29" cy="18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97E">
        <w:rPr>
          <w:i/>
          <w:sz w:val="24"/>
          <w:szCs w:val="24"/>
        </w:rPr>
        <w:t xml:space="preserve"> </w:t>
      </w:r>
      <w:r w:rsidR="00EF4277">
        <w:rPr>
          <w:i/>
          <w:sz w:val="24"/>
          <w:szCs w:val="24"/>
        </w:rPr>
        <w:t xml:space="preserve">  </w:t>
      </w:r>
      <w:r w:rsidR="000E697E">
        <w:rPr>
          <w:i/>
          <w:sz w:val="24"/>
          <w:szCs w:val="24"/>
        </w:rPr>
        <w:t xml:space="preserve">  </w:t>
      </w:r>
      <w:r w:rsidR="0086692A">
        <w:rPr>
          <w:noProof/>
          <w:lang w:eastAsia="en-GB"/>
        </w:rPr>
        <w:drawing>
          <wp:inline distT="0" distB="0" distL="0" distR="0" wp14:anchorId="3E2DBDC2" wp14:editId="2B200018">
            <wp:extent cx="2340137" cy="1755103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81" cy="18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277">
        <w:rPr>
          <w:i/>
          <w:sz w:val="24"/>
          <w:szCs w:val="24"/>
        </w:rPr>
        <w:t xml:space="preserve">    </w:t>
      </w:r>
      <w:r w:rsidR="00891846">
        <w:rPr>
          <w:i/>
          <w:sz w:val="24"/>
          <w:szCs w:val="24"/>
        </w:rPr>
        <w:t xml:space="preserve"> </w:t>
      </w:r>
      <w:r w:rsidR="00EF4277">
        <w:rPr>
          <w:i/>
          <w:sz w:val="24"/>
          <w:szCs w:val="24"/>
        </w:rPr>
        <w:t xml:space="preserve">  </w:t>
      </w:r>
      <w:r w:rsidR="00EF4277">
        <w:rPr>
          <w:noProof/>
          <w:lang w:eastAsia="en-GB"/>
        </w:rPr>
        <w:drawing>
          <wp:inline distT="0" distB="0" distL="0" distR="0" wp14:anchorId="4370DD7D" wp14:editId="0237361C">
            <wp:extent cx="2324436" cy="1743328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25" cy="18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0BC9D" w14:textId="56F64411" w:rsidR="002E1CF8" w:rsidRDefault="000239B8" w:rsidP="000239B8">
      <w:pPr>
        <w:spacing w:after="0" w:line="240" w:lineRule="auto"/>
        <w:rPr>
          <w:b/>
          <w:color w:val="548DD4" w:themeColor="text2" w:themeTint="99"/>
          <w:sz w:val="28"/>
          <w:szCs w:val="28"/>
          <w:u w:val="single"/>
        </w:rPr>
      </w:pPr>
      <w:r>
        <w:rPr>
          <w:i/>
          <w:sz w:val="24"/>
          <w:szCs w:val="24"/>
        </w:rPr>
        <w:t xml:space="preserve">   </w:t>
      </w:r>
      <w:r w:rsidR="00576038" w:rsidRPr="000E697E">
        <w:rPr>
          <w:i/>
          <w:sz w:val="32"/>
          <w:szCs w:val="32"/>
        </w:rPr>
        <w:t xml:space="preserve"> </w:t>
      </w:r>
      <w:r w:rsidR="000E697E" w:rsidRPr="002E1CF8">
        <w:rPr>
          <w:b/>
          <w:color w:val="548DD4" w:themeColor="text2" w:themeTint="99"/>
          <w:sz w:val="28"/>
          <w:szCs w:val="28"/>
          <w:u w:val="single"/>
        </w:rPr>
        <w:t>Sir Bobby Robson Foundation</w:t>
      </w:r>
      <w:r w:rsidR="000E697E" w:rsidRPr="000E697E">
        <w:rPr>
          <w:color w:val="548DD4" w:themeColor="text2" w:themeTint="99"/>
          <w:sz w:val="32"/>
          <w:szCs w:val="32"/>
        </w:rPr>
        <w:t xml:space="preserve">    </w:t>
      </w:r>
      <w:r w:rsidR="00EF4277">
        <w:rPr>
          <w:color w:val="548DD4" w:themeColor="text2" w:themeTint="99"/>
          <w:sz w:val="32"/>
          <w:szCs w:val="32"/>
        </w:rPr>
        <w:t xml:space="preserve">   </w:t>
      </w:r>
      <w:r w:rsidR="000E697E" w:rsidRPr="000E697E">
        <w:rPr>
          <w:color w:val="548DD4" w:themeColor="text2" w:themeTint="99"/>
          <w:sz w:val="32"/>
          <w:szCs w:val="32"/>
        </w:rPr>
        <w:t xml:space="preserve"> </w:t>
      </w:r>
      <w:r w:rsidRPr="002E1CF8">
        <w:rPr>
          <w:b/>
          <w:color w:val="548DD4" w:themeColor="text2" w:themeTint="99"/>
          <w:sz w:val="28"/>
          <w:szCs w:val="28"/>
          <w:u w:val="single"/>
        </w:rPr>
        <w:t>Daft as Brush (Freeman Hospital</w:t>
      </w:r>
      <w:r w:rsidR="0086692A">
        <w:rPr>
          <w:color w:val="548DD4" w:themeColor="text2" w:themeTint="99"/>
          <w:sz w:val="32"/>
          <w:szCs w:val="32"/>
        </w:rPr>
        <w:t xml:space="preserve"> </w:t>
      </w:r>
      <w:r w:rsidR="002E1CF8">
        <w:rPr>
          <w:color w:val="548DD4" w:themeColor="text2" w:themeTint="99"/>
          <w:sz w:val="32"/>
          <w:szCs w:val="32"/>
        </w:rPr>
        <w:t xml:space="preserve">   </w:t>
      </w:r>
      <w:r w:rsidR="00EF4277">
        <w:rPr>
          <w:color w:val="548DD4" w:themeColor="text2" w:themeTint="99"/>
          <w:sz w:val="32"/>
          <w:szCs w:val="32"/>
        </w:rPr>
        <w:t xml:space="preserve"> </w:t>
      </w:r>
      <w:r w:rsidR="002E1CF8">
        <w:rPr>
          <w:color w:val="548DD4" w:themeColor="text2" w:themeTint="99"/>
          <w:sz w:val="32"/>
          <w:szCs w:val="32"/>
        </w:rPr>
        <w:t xml:space="preserve">   </w:t>
      </w:r>
      <w:r w:rsidR="000E697E" w:rsidRPr="002E1CF8">
        <w:rPr>
          <w:b/>
          <w:color w:val="548DD4" w:themeColor="text2" w:themeTint="99"/>
          <w:sz w:val="28"/>
          <w:szCs w:val="28"/>
          <w:u w:val="single"/>
        </w:rPr>
        <w:t>St Oswald’s Hospice</w:t>
      </w:r>
      <w:r w:rsidR="002E1CF8" w:rsidRPr="00EF4277">
        <w:rPr>
          <w:b/>
          <w:color w:val="548DD4" w:themeColor="text2" w:themeTint="99"/>
          <w:sz w:val="28"/>
          <w:szCs w:val="28"/>
        </w:rPr>
        <w:t xml:space="preserve"> </w:t>
      </w:r>
      <w:r w:rsidR="00EF4277" w:rsidRPr="00EF4277">
        <w:rPr>
          <w:b/>
          <w:color w:val="548DD4" w:themeColor="text2" w:themeTint="99"/>
          <w:sz w:val="28"/>
          <w:szCs w:val="28"/>
        </w:rPr>
        <w:t xml:space="preserve">                      </w:t>
      </w:r>
      <w:r w:rsidR="0080699C">
        <w:rPr>
          <w:b/>
          <w:color w:val="548DD4" w:themeColor="text2" w:themeTint="99"/>
          <w:sz w:val="28"/>
          <w:szCs w:val="28"/>
        </w:rPr>
        <w:t xml:space="preserve">   </w:t>
      </w:r>
      <w:r w:rsidR="00EF4277" w:rsidRPr="00EF4277">
        <w:rPr>
          <w:b/>
          <w:color w:val="548DD4" w:themeColor="text2" w:themeTint="99"/>
          <w:sz w:val="28"/>
          <w:szCs w:val="28"/>
        </w:rPr>
        <w:t xml:space="preserve"> </w:t>
      </w:r>
      <w:r w:rsidR="00EF4277">
        <w:rPr>
          <w:b/>
          <w:color w:val="548DD4" w:themeColor="text2" w:themeTint="99"/>
          <w:sz w:val="28"/>
          <w:szCs w:val="28"/>
          <w:u w:val="single"/>
        </w:rPr>
        <w:t>Percy He</w:t>
      </w:r>
      <w:r w:rsidR="00EF4277" w:rsidRPr="00522440">
        <w:rPr>
          <w:b/>
          <w:color w:val="548DD4" w:themeColor="text2" w:themeTint="99"/>
          <w:sz w:val="28"/>
          <w:szCs w:val="28"/>
          <w:u w:val="single"/>
        </w:rPr>
        <w:t>dley Foundation</w:t>
      </w:r>
      <w:r w:rsidR="00EF4277" w:rsidRPr="000239B8">
        <w:rPr>
          <w:b/>
          <w:color w:val="548DD4" w:themeColor="text2" w:themeTint="99"/>
          <w:sz w:val="32"/>
          <w:szCs w:val="32"/>
        </w:rPr>
        <w:t xml:space="preserve">   </w:t>
      </w:r>
      <w:r w:rsidR="00EF4277">
        <w:rPr>
          <w:b/>
          <w:color w:val="548DD4" w:themeColor="text2" w:themeTint="99"/>
          <w:sz w:val="32"/>
          <w:szCs w:val="32"/>
        </w:rPr>
        <w:t xml:space="preserve">    </w:t>
      </w:r>
      <w:r w:rsidR="00EF4277" w:rsidRPr="000239B8">
        <w:rPr>
          <w:b/>
          <w:color w:val="548DD4" w:themeColor="text2" w:themeTint="99"/>
          <w:sz w:val="32"/>
          <w:szCs w:val="32"/>
        </w:rPr>
        <w:t xml:space="preserve"> </w:t>
      </w:r>
      <w:r w:rsidR="00EF4277">
        <w:rPr>
          <w:b/>
          <w:color w:val="548DD4" w:themeColor="text2" w:themeTint="99"/>
          <w:sz w:val="28"/>
          <w:szCs w:val="28"/>
          <w:u w:val="single"/>
        </w:rPr>
        <w:t xml:space="preserve">                          </w:t>
      </w:r>
    </w:p>
    <w:p w14:paraId="73AD30A0" w14:textId="6D31E5CB" w:rsidR="00DD1506" w:rsidRPr="002E1CF8" w:rsidRDefault="002E1CF8" w:rsidP="000239B8">
      <w:pPr>
        <w:spacing w:after="0" w:line="240" w:lineRule="auto"/>
        <w:rPr>
          <w:i/>
          <w:noProof/>
          <w:sz w:val="28"/>
          <w:szCs w:val="28"/>
          <w:lang w:eastAsia="en-GB"/>
        </w:rPr>
      </w:pPr>
      <w:r w:rsidRPr="002E1CF8">
        <w:rPr>
          <w:b/>
          <w:color w:val="548DD4" w:themeColor="text2" w:themeTint="99"/>
          <w:sz w:val="28"/>
          <w:szCs w:val="28"/>
        </w:rPr>
        <w:t xml:space="preserve">                                   </w:t>
      </w:r>
      <w:r>
        <w:rPr>
          <w:b/>
          <w:color w:val="548DD4" w:themeColor="text2" w:themeTint="99"/>
          <w:sz w:val="28"/>
          <w:szCs w:val="28"/>
        </w:rPr>
        <w:t xml:space="preserve">                                                                                                    </w:t>
      </w:r>
      <w:r w:rsidR="00EF4277">
        <w:rPr>
          <w:b/>
          <w:color w:val="548DD4" w:themeColor="text2" w:themeTint="99"/>
          <w:sz w:val="28"/>
          <w:szCs w:val="28"/>
        </w:rPr>
        <w:t xml:space="preserve"> &amp;</w:t>
      </w:r>
      <w:r w:rsidR="000E697E" w:rsidRPr="002E1CF8">
        <w:rPr>
          <w:b/>
          <w:color w:val="548DD4" w:themeColor="text2" w:themeTint="99"/>
          <w:sz w:val="28"/>
          <w:szCs w:val="28"/>
          <w:u w:val="single"/>
        </w:rPr>
        <w:t xml:space="preserve"> Children’s Hospice</w:t>
      </w:r>
      <w:r w:rsidR="000E697E" w:rsidRPr="002E1CF8">
        <w:rPr>
          <w:b/>
          <w:color w:val="548DD4" w:themeColor="text2" w:themeTint="99"/>
          <w:sz w:val="28"/>
          <w:szCs w:val="28"/>
        </w:rPr>
        <w:t xml:space="preserve">    </w:t>
      </w:r>
    </w:p>
    <w:p w14:paraId="735412BE" w14:textId="7EBC9F62" w:rsidR="002B01E6" w:rsidRDefault="003F7631" w:rsidP="0087128D">
      <w:pPr>
        <w:spacing w:after="0" w:line="240" w:lineRule="auto"/>
        <w:rPr>
          <w:i/>
          <w:noProof/>
          <w:sz w:val="24"/>
          <w:szCs w:val="24"/>
          <w:lang w:eastAsia="en-GB"/>
        </w:rPr>
      </w:pPr>
      <w:r>
        <w:rPr>
          <w:i/>
          <w:noProof/>
          <w:sz w:val="24"/>
          <w:szCs w:val="24"/>
          <w:lang w:eastAsia="en-GB"/>
        </w:rPr>
        <w:t xml:space="preserve"> </w:t>
      </w:r>
      <w:r w:rsidR="002E1CF8">
        <w:rPr>
          <w:noProof/>
          <w:lang w:eastAsia="en-GB"/>
        </w:rPr>
        <w:drawing>
          <wp:inline distT="0" distB="0" distL="0" distR="0" wp14:anchorId="6C14D1A5" wp14:editId="5171D65C">
            <wp:extent cx="2517290" cy="1887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2647" cy="193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191">
        <w:rPr>
          <w:i/>
          <w:noProof/>
          <w:sz w:val="24"/>
          <w:szCs w:val="24"/>
          <w:lang w:eastAsia="en-GB"/>
        </w:rPr>
        <w:t xml:space="preserve"> </w:t>
      </w:r>
      <w:r w:rsidR="000E697E">
        <w:rPr>
          <w:i/>
          <w:noProof/>
          <w:sz w:val="24"/>
          <w:szCs w:val="24"/>
          <w:lang w:eastAsia="en-GB"/>
        </w:rPr>
        <w:t xml:space="preserve"> </w:t>
      </w:r>
      <w:r w:rsidR="000239B8">
        <w:rPr>
          <w:i/>
          <w:noProof/>
          <w:sz w:val="24"/>
          <w:szCs w:val="24"/>
          <w:lang w:eastAsia="en-GB"/>
        </w:rPr>
        <w:t xml:space="preserve">  </w:t>
      </w:r>
      <w:r w:rsidR="002E1CF8">
        <w:rPr>
          <w:noProof/>
          <w:lang w:eastAsia="en-GB"/>
        </w:rPr>
        <w:drawing>
          <wp:inline distT="0" distB="0" distL="0" distR="0" wp14:anchorId="63A63B93" wp14:editId="11AFA1B6">
            <wp:extent cx="2160423" cy="1824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79" cy="19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191">
        <w:rPr>
          <w:i/>
          <w:noProof/>
          <w:sz w:val="24"/>
          <w:szCs w:val="24"/>
          <w:lang w:eastAsia="en-GB"/>
        </w:rPr>
        <w:t xml:space="preserve"> </w:t>
      </w:r>
      <w:r>
        <w:rPr>
          <w:i/>
          <w:noProof/>
          <w:sz w:val="24"/>
          <w:szCs w:val="24"/>
          <w:lang w:eastAsia="en-GB"/>
        </w:rPr>
        <w:t xml:space="preserve"> </w:t>
      </w:r>
      <w:r w:rsidR="00D66191">
        <w:rPr>
          <w:i/>
          <w:noProof/>
          <w:sz w:val="24"/>
          <w:szCs w:val="24"/>
          <w:lang w:eastAsia="en-GB"/>
        </w:rPr>
        <w:t xml:space="preserve"> </w:t>
      </w:r>
      <w:r w:rsidR="00522440">
        <w:rPr>
          <w:i/>
          <w:noProof/>
          <w:sz w:val="24"/>
          <w:szCs w:val="24"/>
          <w:lang w:eastAsia="en-GB"/>
        </w:rPr>
        <w:t xml:space="preserve"> </w:t>
      </w:r>
      <w:r w:rsidR="002E1CF8">
        <w:rPr>
          <w:noProof/>
          <w:lang w:eastAsia="en-GB"/>
        </w:rPr>
        <w:drawing>
          <wp:inline distT="0" distB="0" distL="0" distR="0" wp14:anchorId="26511BF8" wp14:editId="09AABA68">
            <wp:extent cx="2462903" cy="1847176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49" cy="190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440">
        <w:rPr>
          <w:i/>
          <w:noProof/>
          <w:sz w:val="24"/>
          <w:szCs w:val="24"/>
          <w:lang w:eastAsia="en-GB"/>
        </w:rPr>
        <w:t xml:space="preserve"> </w:t>
      </w:r>
      <w:r w:rsidR="00EF4277">
        <w:rPr>
          <w:i/>
          <w:noProof/>
          <w:sz w:val="24"/>
          <w:szCs w:val="24"/>
          <w:lang w:eastAsia="en-GB"/>
        </w:rPr>
        <w:t xml:space="preserve"> </w:t>
      </w:r>
      <w:r w:rsidR="00C966D7">
        <w:rPr>
          <w:i/>
          <w:noProof/>
          <w:sz w:val="24"/>
          <w:szCs w:val="24"/>
          <w:lang w:eastAsia="en-GB"/>
        </w:rPr>
        <w:t xml:space="preserve">  </w:t>
      </w:r>
      <w:r w:rsidR="00EF4277">
        <w:rPr>
          <w:noProof/>
          <w:lang w:eastAsia="en-GB"/>
        </w:rPr>
        <w:drawing>
          <wp:inline distT="0" distB="0" distL="0" distR="0" wp14:anchorId="0C39D9CF" wp14:editId="5B71E51C">
            <wp:extent cx="2477844" cy="1858384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96" cy="192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440">
        <w:rPr>
          <w:i/>
          <w:noProof/>
          <w:sz w:val="24"/>
          <w:szCs w:val="24"/>
          <w:lang w:eastAsia="en-GB"/>
        </w:rPr>
        <w:t xml:space="preserve"> </w:t>
      </w:r>
    </w:p>
    <w:p w14:paraId="7B5FE9AC" w14:textId="7A3FCAC9" w:rsidR="00464CBA" w:rsidRDefault="000239B8" w:rsidP="0087128D">
      <w:pPr>
        <w:spacing w:after="0" w:line="240" w:lineRule="auto"/>
        <w:rPr>
          <w:b/>
          <w:color w:val="548DD4" w:themeColor="text2" w:themeTint="99"/>
          <w:sz w:val="32"/>
          <w:szCs w:val="32"/>
        </w:rPr>
      </w:pPr>
      <w:r>
        <w:rPr>
          <w:b/>
          <w:color w:val="548DD4" w:themeColor="text2" w:themeTint="99"/>
          <w:sz w:val="32"/>
          <w:szCs w:val="32"/>
        </w:rPr>
        <w:t xml:space="preserve"> </w:t>
      </w:r>
      <w:r w:rsidR="00EF4277">
        <w:rPr>
          <w:b/>
          <w:color w:val="548DD4" w:themeColor="text2" w:themeTint="99"/>
          <w:sz w:val="32"/>
          <w:szCs w:val="32"/>
        </w:rPr>
        <w:t xml:space="preserve">        </w:t>
      </w:r>
      <w:r w:rsidRPr="00522440">
        <w:rPr>
          <w:b/>
          <w:color w:val="548DD4" w:themeColor="text2" w:themeTint="99"/>
          <w:sz w:val="28"/>
          <w:szCs w:val="28"/>
          <w:u w:val="single"/>
        </w:rPr>
        <w:t>Marie Curie Hospice</w:t>
      </w:r>
      <w:r w:rsidR="00522440">
        <w:rPr>
          <w:b/>
          <w:color w:val="548DD4" w:themeColor="text2" w:themeTint="99"/>
          <w:sz w:val="28"/>
          <w:szCs w:val="28"/>
        </w:rPr>
        <w:t xml:space="preserve">     </w:t>
      </w:r>
      <w:r w:rsidR="00D66191">
        <w:rPr>
          <w:b/>
          <w:color w:val="548DD4" w:themeColor="text2" w:themeTint="99"/>
          <w:sz w:val="28"/>
          <w:szCs w:val="28"/>
        </w:rPr>
        <w:t xml:space="preserve"> </w:t>
      </w:r>
      <w:r w:rsidRPr="00522440">
        <w:rPr>
          <w:b/>
          <w:color w:val="548DD4" w:themeColor="text2" w:themeTint="99"/>
          <w:sz w:val="28"/>
          <w:szCs w:val="28"/>
        </w:rPr>
        <w:t xml:space="preserve"> </w:t>
      </w:r>
      <w:r w:rsidR="00E169D2">
        <w:rPr>
          <w:b/>
          <w:color w:val="548DD4" w:themeColor="text2" w:themeTint="99"/>
          <w:sz w:val="28"/>
          <w:szCs w:val="28"/>
        </w:rPr>
        <w:t xml:space="preserve"> </w:t>
      </w:r>
      <w:r w:rsidR="00EF4277">
        <w:rPr>
          <w:b/>
          <w:color w:val="548DD4" w:themeColor="text2" w:themeTint="99"/>
          <w:sz w:val="28"/>
          <w:szCs w:val="28"/>
        </w:rPr>
        <w:t xml:space="preserve">                </w:t>
      </w:r>
      <w:r w:rsidRPr="00522440">
        <w:rPr>
          <w:b/>
          <w:color w:val="548DD4" w:themeColor="text2" w:themeTint="99"/>
          <w:sz w:val="28"/>
          <w:szCs w:val="28"/>
          <w:u w:val="single"/>
        </w:rPr>
        <w:t>Alan Shearer Foundation</w:t>
      </w:r>
      <w:r w:rsidR="00522440">
        <w:rPr>
          <w:color w:val="548DD4" w:themeColor="text2" w:themeTint="99"/>
          <w:sz w:val="28"/>
          <w:szCs w:val="28"/>
        </w:rPr>
        <w:t xml:space="preserve">  </w:t>
      </w:r>
      <w:r w:rsidR="00FB6754">
        <w:rPr>
          <w:color w:val="548DD4" w:themeColor="text2" w:themeTint="99"/>
          <w:sz w:val="28"/>
          <w:szCs w:val="28"/>
        </w:rPr>
        <w:t xml:space="preserve">    </w:t>
      </w:r>
      <w:r w:rsidR="00522440">
        <w:rPr>
          <w:color w:val="548DD4" w:themeColor="text2" w:themeTint="99"/>
          <w:sz w:val="28"/>
          <w:szCs w:val="28"/>
        </w:rPr>
        <w:t xml:space="preserve"> </w:t>
      </w:r>
      <w:r w:rsidRPr="00522440">
        <w:rPr>
          <w:color w:val="548DD4" w:themeColor="text2" w:themeTint="99"/>
          <w:sz w:val="28"/>
          <w:szCs w:val="28"/>
        </w:rPr>
        <w:t xml:space="preserve"> </w:t>
      </w:r>
      <w:r w:rsidR="00EF4277">
        <w:rPr>
          <w:color w:val="548DD4" w:themeColor="text2" w:themeTint="99"/>
          <w:sz w:val="28"/>
          <w:szCs w:val="28"/>
        </w:rPr>
        <w:t xml:space="preserve">         </w:t>
      </w:r>
      <w:r w:rsidR="00D66191">
        <w:rPr>
          <w:color w:val="548DD4" w:themeColor="text2" w:themeTint="99"/>
          <w:sz w:val="28"/>
          <w:szCs w:val="28"/>
        </w:rPr>
        <w:t xml:space="preserve"> </w:t>
      </w:r>
      <w:r w:rsidR="00031395" w:rsidRPr="00522440">
        <w:rPr>
          <w:b/>
          <w:color w:val="548DD4" w:themeColor="text2" w:themeTint="99"/>
          <w:sz w:val="28"/>
          <w:szCs w:val="28"/>
          <w:u w:val="single"/>
        </w:rPr>
        <w:t xml:space="preserve">RVI </w:t>
      </w:r>
      <w:r w:rsidR="00EF4277">
        <w:rPr>
          <w:b/>
          <w:color w:val="548DD4" w:themeColor="text2" w:themeTint="99"/>
          <w:sz w:val="28"/>
          <w:szCs w:val="28"/>
          <w:u w:val="single"/>
        </w:rPr>
        <w:t>ICU Ward 18</w:t>
      </w:r>
      <w:r w:rsidR="00D66191" w:rsidRPr="00D66191">
        <w:rPr>
          <w:b/>
          <w:color w:val="548DD4" w:themeColor="text2" w:themeTint="99"/>
          <w:sz w:val="28"/>
          <w:szCs w:val="28"/>
        </w:rPr>
        <w:t xml:space="preserve">       </w:t>
      </w:r>
      <w:r w:rsidR="00D66191">
        <w:rPr>
          <w:b/>
          <w:color w:val="548DD4" w:themeColor="text2" w:themeTint="99"/>
          <w:sz w:val="28"/>
          <w:szCs w:val="28"/>
        </w:rPr>
        <w:t xml:space="preserve">    </w:t>
      </w:r>
      <w:r w:rsidR="00EF4277">
        <w:rPr>
          <w:b/>
          <w:color w:val="548DD4" w:themeColor="text2" w:themeTint="99"/>
          <w:sz w:val="28"/>
          <w:szCs w:val="28"/>
        </w:rPr>
        <w:t xml:space="preserve">    </w:t>
      </w:r>
      <w:r w:rsidR="0080699C">
        <w:rPr>
          <w:b/>
          <w:color w:val="548DD4" w:themeColor="text2" w:themeTint="99"/>
          <w:sz w:val="28"/>
          <w:szCs w:val="28"/>
        </w:rPr>
        <w:t xml:space="preserve">         </w:t>
      </w:r>
      <w:r w:rsidR="00EF4277">
        <w:rPr>
          <w:b/>
          <w:color w:val="548DD4" w:themeColor="text2" w:themeTint="99"/>
          <w:sz w:val="28"/>
          <w:szCs w:val="28"/>
        </w:rPr>
        <w:t xml:space="preserve">      </w:t>
      </w:r>
      <w:r w:rsidR="00EF4277" w:rsidRPr="00EF4277">
        <w:rPr>
          <w:b/>
          <w:color w:val="548DD4" w:themeColor="text2" w:themeTint="99"/>
          <w:sz w:val="28"/>
          <w:szCs w:val="28"/>
          <w:u w:val="single"/>
        </w:rPr>
        <w:t>Carers Trust, Rowlands Gill</w:t>
      </w:r>
      <w:r w:rsidR="00D66191">
        <w:rPr>
          <w:b/>
          <w:color w:val="548DD4" w:themeColor="text2" w:themeTint="99"/>
          <w:sz w:val="32"/>
          <w:szCs w:val="32"/>
        </w:rPr>
        <w:t xml:space="preserve">  </w:t>
      </w:r>
    </w:p>
    <w:p w14:paraId="299465FE" w14:textId="6826503A" w:rsidR="002B01E6" w:rsidRPr="000239B8" w:rsidRDefault="00D66191" w:rsidP="0087128D">
      <w:pPr>
        <w:spacing w:after="0" w:line="240" w:lineRule="auto"/>
        <w:rPr>
          <w:i/>
          <w:noProof/>
          <w:sz w:val="32"/>
          <w:szCs w:val="32"/>
          <w:lang w:eastAsia="en-GB"/>
        </w:rPr>
      </w:pPr>
      <w:r>
        <w:rPr>
          <w:b/>
          <w:color w:val="548DD4" w:themeColor="text2" w:themeTint="99"/>
          <w:sz w:val="32"/>
          <w:szCs w:val="32"/>
        </w:rPr>
        <w:t xml:space="preserve">     </w:t>
      </w:r>
    </w:p>
    <w:p w14:paraId="3D199A83" w14:textId="39D8BE73" w:rsidR="00EB0EBE" w:rsidRDefault="004875FA" w:rsidP="0087128D">
      <w:pPr>
        <w:spacing w:after="0" w:line="240" w:lineRule="auto"/>
        <w:rPr>
          <w:i/>
          <w:noProof/>
          <w:sz w:val="24"/>
          <w:szCs w:val="24"/>
          <w:lang w:eastAsia="en-GB"/>
        </w:rPr>
      </w:pPr>
      <w:r w:rsidRPr="007F23C4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4BC2DB" wp14:editId="397EFD63">
                <wp:simplePos x="0" y="0"/>
                <wp:positionH relativeFrom="column">
                  <wp:posOffset>10919460</wp:posOffset>
                </wp:positionH>
                <wp:positionV relativeFrom="paragraph">
                  <wp:posOffset>1887855</wp:posOffset>
                </wp:positionV>
                <wp:extent cx="2374265" cy="929640"/>
                <wp:effectExtent l="0" t="0" r="11430" b="2286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84F47" w14:textId="77777777" w:rsidR="007F23C4" w:rsidRDefault="007F23C4" w:rsidP="007F23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C2DB" id="_x0000_s1031" type="#_x0000_t202" style="position:absolute;margin-left:859.8pt;margin-top:148.65pt;width:186.95pt;height:73.2pt;z-index:2517094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" strokecolor="window">
                <v:textbox>
                  <w:txbxContent>
                    <w:p w14:paraId="49584F47" w14:textId="77777777" w:rsidR="007F23C4" w:rsidRDefault="007F23C4" w:rsidP="007F23C4"/>
                  </w:txbxContent>
                </v:textbox>
              </v:shape>
            </w:pict>
          </mc:Fallback>
        </mc:AlternateContent>
      </w:r>
      <w:r w:rsidR="009E11F8">
        <w:rPr>
          <w:noProof/>
          <w:lang w:eastAsia="en-GB"/>
        </w:rPr>
        <w:drawing>
          <wp:inline distT="0" distB="0" distL="0" distR="0" wp14:anchorId="50CC32E1" wp14:editId="53E919F5">
            <wp:extent cx="2469626" cy="185222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51" cy="18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F8">
        <w:rPr>
          <w:i/>
          <w:noProof/>
          <w:sz w:val="24"/>
          <w:szCs w:val="24"/>
          <w:lang w:eastAsia="en-GB"/>
        </w:rPr>
        <w:t xml:space="preserve"> </w:t>
      </w:r>
      <w:r w:rsidR="00D66191">
        <w:rPr>
          <w:i/>
          <w:noProof/>
          <w:sz w:val="24"/>
          <w:szCs w:val="24"/>
          <w:lang w:eastAsia="en-GB"/>
        </w:rPr>
        <w:t xml:space="preserve">  </w:t>
      </w:r>
      <w:r w:rsidR="009E11F8">
        <w:rPr>
          <w:noProof/>
          <w:lang w:eastAsia="en-GB"/>
        </w:rPr>
        <w:drawing>
          <wp:inline distT="0" distB="0" distL="0" distR="0" wp14:anchorId="7D885485" wp14:editId="4011AE50">
            <wp:extent cx="2438400" cy="1828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57" cy="185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F8">
        <w:rPr>
          <w:i/>
          <w:noProof/>
          <w:sz w:val="24"/>
          <w:szCs w:val="24"/>
          <w:lang w:eastAsia="en-GB"/>
        </w:rPr>
        <w:t xml:space="preserve">  </w:t>
      </w:r>
      <w:r w:rsidR="003F7631">
        <w:rPr>
          <w:i/>
          <w:noProof/>
          <w:sz w:val="24"/>
          <w:szCs w:val="24"/>
          <w:lang w:eastAsia="en-GB"/>
        </w:rPr>
        <w:t xml:space="preserve">  </w:t>
      </w:r>
      <w:r w:rsidR="009E11F8">
        <w:rPr>
          <w:noProof/>
          <w:lang w:eastAsia="en-GB"/>
        </w:rPr>
        <w:drawing>
          <wp:inline distT="0" distB="0" distL="0" distR="0" wp14:anchorId="6E7696D6" wp14:editId="2A779DB9">
            <wp:extent cx="2420470" cy="181535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60" cy="184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191">
        <w:rPr>
          <w:i/>
          <w:noProof/>
          <w:sz w:val="24"/>
          <w:szCs w:val="24"/>
          <w:lang w:eastAsia="en-GB"/>
        </w:rPr>
        <w:t xml:space="preserve">  </w:t>
      </w:r>
      <w:r w:rsidR="00464CBA">
        <w:rPr>
          <w:i/>
          <w:noProof/>
          <w:sz w:val="24"/>
          <w:szCs w:val="24"/>
          <w:lang w:eastAsia="en-GB"/>
        </w:rPr>
        <w:t xml:space="preserve">  </w:t>
      </w:r>
      <w:r w:rsidR="009E11F8">
        <w:rPr>
          <w:noProof/>
          <w:lang w:eastAsia="en-GB"/>
        </w:rPr>
        <w:drawing>
          <wp:inline distT="0" distB="0" distL="0" distR="0" wp14:anchorId="10A509A1" wp14:editId="24D97C33">
            <wp:extent cx="2388982" cy="179173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21" cy="18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CBA">
        <w:rPr>
          <w:i/>
          <w:noProof/>
          <w:sz w:val="24"/>
          <w:szCs w:val="24"/>
          <w:lang w:eastAsia="en-GB"/>
        </w:rPr>
        <w:t xml:space="preserve">    </w:t>
      </w:r>
    </w:p>
    <w:p w14:paraId="41AECD97" w14:textId="7B483231" w:rsidR="0080699C" w:rsidRDefault="00EB0EBE" w:rsidP="0080699C">
      <w:pPr>
        <w:spacing w:after="0" w:line="240" w:lineRule="auto"/>
        <w:ind w:left="2160" w:hanging="2160"/>
        <w:rPr>
          <w:b/>
          <w:color w:val="548DD4" w:themeColor="text2" w:themeTint="99"/>
          <w:sz w:val="32"/>
          <w:szCs w:val="32"/>
          <w:u w:val="single"/>
        </w:rPr>
      </w:pPr>
      <w:r w:rsidRPr="00464CBA">
        <w:rPr>
          <w:rFonts w:cstheme="minorHAnsi"/>
          <w:b/>
          <w:color w:val="548DD4" w:themeColor="text2" w:themeTint="99"/>
          <w:sz w:val="28"/>
          <w:szCs w:val="28"/>
        </w:rPr>
        <w:t xml:space="preserve">       </w:t>
      </w:r>
      <w:r w:rsidR="00C966D7">
        <w:rPr>
          <w:rFonts w:cstheme="minorHAnsi"/>
          <w:b/>
          <w:color w:val="548DD4" w:themeColor="text2" w:themeTint="99"/>
          <w:sz w:val="28"/>
          <w:szCs w:val="28"/>
        </w:rPr>
        <w:t xml:space="preserve">   </w:t>
      </w:r>
      <w:r w:rsidRPr="00464CBA">
        <w:rPr>
          <w:rFonts w:cstheme="minorHAnsi"/>
          <w:b/>
          <w:color w:val="548DD4" w:themeColor="text2" w:themeTint="99"/>
          <w:sz w:val="28"/>
          <w:szCs w:val="28"/>
        </w:rPr>
        <w:t xml:space="preserve">  </w:t>
      </w:r>
      <w:r w:rsidR="003533F8" w:rsidRPr="00464CBA">
        <w:rPr>
          <w:b/>
          <w:color w:val="548DD4" w:themeColor="text2" w:themeTint="99"/>
          <w:sz w:val="28"/>
          <w:szCs w:val="28"/>
          <w:u w:val="single"/>
        </w:rPr>
        <w:t>Salvation Army</w:t>
      </w:r>
      <w:r w:rsidR="003533F8" w:rsidRPr="00464CBA">
        <w:rPr>
          <w:b/>
          <w:color w:val="548DD4" w:themeColor="text2" w:themeTint="99"/>
          <w:sz w:val="28"/>
          <w:szCs w:val="28"/>
        </w:rPr>
        <w:t xml:space="preserve"> </w:t>
      </w:r>
      <w:r w:rsidR="007F23C4">
        <w:rPr>
          <w:b/>
          <w:color w:val="548DD4" w:themeColor="text2" w:themeTint="99"/>
          <w:sz w:val="28"/>
          <w:szCs w:val="28"/>
        </w:rPr>
        <w:tab/>
      </w:r>
      <w:r w:rsidR="007929B8" w:rsidRPr="0039545D">
        <w:rPr>
          <w:b/>
          <w:color w:val="548DD4" w:themeColor="text2" w:themeTint="99"/>
          <w:sz w:val="28"/>
          <w:szCs w:val="28"/>
        </w:rPr>
        <w:t xml:space="preserve">       </w:t>
      </w:r>
      <w:r w:rsidR="00C966D7" w:rsidRPr="0039545D">
        <w:rPr>
          <w:b/>
          <w:color w:val="548DD4" w:themeColor="text2" w:themeTint="99"/>
          <w:sz w:val="28"/>
          <w:szCs w:val="28"/>
        </w:rPr>
        <w:t xml:space="preserve">                  </w:t>
      </w:r>
      <w:r w:rsidR="0039545D" w:rsidRPr="0039545D">
        <w:rPr>
          <w:b/>
          <w:color w:val="548DD4" w:themeColor="text2" w:themeTint="99"/>
          <w:sz w:val="28"/>
          <w:szCs w:val="28"/>
          <w:u w:val="single"/>
        </w:rPr>
        <w:t xml:space="preserve">Maggies </w:t>
      </w:r>
      <w:r w:rsidR="00C966D7" w:rsidRPr="0039545D">
        <w:rPr>
          <w:b/>
          <w:color w:val="548DD4" w:themeColor="text2" w:themeTint="99"/>
          <w:sz w:val="28"/>
          <w:szCs w:val="28"/>
          <w:u w:val="single"/>
        </w:rPr>
        <w:t>Freeman</w:t>
      </w:r>
      <w:r w:rsidR="0039545D">
        <w:rPr>
          <w:b/>
          <w:color w:val="548DD4" w:themeColor="text2" w:themeTint="99"/>
          <w:sz w:val="28"/>
          <w:szCs w:val="28"/>
          <w:u w:val="single"/>
        </w:rPr>
        <w:t xml:space="preserve"> Hospital</w:t>
      </w:r>
      <w:r w:rsidR="00BD7066">
        <w:rPr>
          <w:b/>
          <w:color w:val="548DD4" w:themeColor="text2" w:themeTint="99"/>
          <w:sz w:val="28"/>
          <w:szCs w:val="28"/>
        </w:rPr>
        <w:t xml:space="preserve">    </w:t>
      </w:r>
      <w:r w:rsidR="00BD7066" w:rsidRPr="0039545D">
        <w:rPr>
          <w:b/>
          <w:color w:val="548DD4" w:themeColor="text2" w:themeTint="99"/>
          <w:sz w:val="28"/>
          <w:szCs w:val="28"/>
        </w:rPr>
        <w:t xml:space="preserve">  </w:t>
      </w:r>
      <w:r w:rsidR="00B40A0B" w:rsidRPr="0039545D">
        <w:rPr>
          <w:b/>
          <w:color w:val="548DD4" w:themeColor="text2" w:themeTint="99"/>
          <w:sz w:val="28"/>
          <w:szCs w:val="28"/>
        </w:rPr>
        <w:t xml:space="preserve"> </w:t>
      </w:r>
      <w:r w:rsidR="0039545D">
        <w:rPr>
          <w:b/>
          <w:color w:val="548DD4" w:themeColor="text2" w:themeTint="99"/>
          <w:sz w:val="28"/>
          <w:szCs w:val="28"/>
        </w:rPr>
        <w:tab/>
      </w:r>
      <w:r w:rsidR="0039545D">
        <w:rPr>
          <w:b/>
          <w:color w:val="548DD4" w:themeColor="text2" w:themeTint="99"/>
          <w:sz w:val="28"/>
          <w:szCs w:val="28"/>
          <w:u w:val="single"/>
        </w:rPr>
        <w:t xml:space="preserve"> </w:t>
      </w:r>
      <w:r w:rsidR="00C966D7">
        <w:rPr>
          <w:b/>
          <w:color w:val="548DD4" w:themeColor="text2" w:themeTint="99"/>
          <w:sz w:val="28"/>
          <w:szCs w:val="28"/>
          <w:u w:val="single"/>
        </w:rPr>
        <w:t>RVI HDU Ward 38</w:t>
      </w:r>
      <w:r w:rsidR="007929B8" w:rsidRPr="007929B8">
        <w:rPr>
          <w:b/>
          <w:color w:val="548DD4" w:themeColor="text2" w:themeTint="99"/>
          <w:sz w:val="28"/>
          <w:szCs w:val="28"/>
        </w:rPr>
        <w:t xml:space="preserve">  </w:t>
      </w:r>
      <w:r w:rsidR="00C966D7">
        <w:rPr>
          <w:b/>
          <w:color w:val="548DD4" w:themeColor="text2" w:themeTint="99"/>
          <w:sz w:val="28"/>
          <w:szCs w:val="28"/>
        </w:rPr>
        <w:t xml:space="preserve">                     </w:t>
      </w:r>
      <w:r w:rsidR="00F54856">
        <w:rPr>
          <w:b/>
          <w:color w:val="548DD4" w:themeColor="text2" w:themeTint="99"/>
          <w:sz w:val="28"/>
          <w:szCs w:val="28"/>
        </w:rPr>
        <w:t xml:space="preserve">  </w:t>
      </w:r>
      <w:r w:rsidR="0039545D">
        <w:rPr>
          <w:b/>
          <w:color w:val="548DD4" w:themeColor="text2" w:themeTint="99"/>
          <w:sz w:val="28"/>
          <w:szCs w:val="28"/>
        </w:rPr>
        <w:t xml:space="preserve">       </w:t>
      </w:r>
      <w:r w:rsidR="00F54856">
        <w:rPr>
          <w:b/>
          <w:color w:val="548DD4" w:themeColor="text2" w:themeTint="99"/>
          <w:sz w:val="28"/>
          <w:szCs w:val="28"/>
        </w:rPr>
        <w:t xml:space="preserve">  </w:t>
      </w:r>
      <w:r w:rsidR="00C966D7">
        <w:rPr>
          <w:b/>
          <w:color w:val="548DD4" w:themeColor="text2" w:themeTint="99"/>
          <w:sz w:val="28"/>
          <w:szCs w:val="28"/>
        </w:rPr>
        <w:t xml:space="preserve"> </w:t>
      </w:r>
      <w:r w:rsidR="00C966D7" w:rsidRPr="00C966D7">
        <w:rPr>
          <w:b/>
          <w:color w:val="548DD4" w:themeColor="text2" w:themeTint="99"/>
          <w:sz w:val="28"/>
          <w:szCs w:val="28"/>
          <w:u w:val="single"/>
        </w:rPr>
        <w:t xml:space="preserve">Freeman Hospital </w:t>
      </w:r>
      <w:r w:rsidR="00C966D7" w:rsidRPr="0080699C">
        <w:rPr>
          <w:b/>
          <w:color w:val="548DD4" w:themeColor="text2" w:themeTint="99"/>
          <w:sz w:val="28"/>
          <w:szCs w:val="28"/>
          <w:u w:val="single"/>
        </w:rPr>
        <w:t>IC</w:t>
      </w:r>
      <w:r w:rsidR="0080699C" w:rsidRPr="0080699C">
        <w:rPr>
          <w:b/>
          <w:color w:val="548DD4" w:themeColor="text2" w:themeTint="99"/>
          <w:sz w:val="28"/>
          <w:szCs w:val="28"/>
          <w:u w:val="single"/>
        </w:rPr>
        <w:t>U</w:t>
      </w:r>
      <w:r w:rsidR="007929B8">
        <w:rPr>
          <w:b/>
          <w:color w:val="548DD4" w:themeColor="text2" w:themeTint="99"/>
          <w:sz w:val="28"/>
          <w:szCs w:val="28"/>
        </w:rPr>
        <w:t xml:space="preserve">      </w:t>
      </w:r>
      <w:r w:rsidR="007929B8" w:rsidRPr="007929B8">
        <w:rPr>
          <w:b/>
          <w:color w:val="548DD4" w:themeColor="text2" w:themeTint="99"/>
          <w:sz w:val="28"/>
          <w:szCs w:val="28"/>
        </w:rPr>
        <w:t xml:space="preserve">    </w:t>
      </w:r>
      <w:r w:rsidR="0080699C">
        <w:rPr>
          <w:b/>
          <w:color w:val="548DD4" w:themeColor="text2" w:themeTint="99"/>
          <w:sz w:val="32"/>
          <w:szCs w:val="32"/>
          <w:u w:val="single"/>
        </w:rPr>
        <w:t xml:space="preserve">  </w:t>
      </w:r>
    </w:p>
    <w:p w14:paraId="69FAE05E" w14:textId="32D0E3D0" w:rsidR="00B40A0B" w:rsidRDefault="00F54856" w:rsidP="00B40A0B">
      <w:pPr>
        <w:spacing w:after="0" w:line="240" w:lineRule="auto"/>
        <w:rPr>
          <w:noProof/>
        </w:rPr>
      </w:pPr>
      <w:r w:rsidRPr="004875FA">
        <w:rPr>
          <w:b/>
          <w:noProof/>
          <w:color w:val="548DD4" w:themeColor="text2" w:themeTint="99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0A4DAC" wp14:editId="54B39CE3">
                <wp:simplePos x="0" y="0"/>
                <wp:positionH relativeFrom="margin">
                  <wp:align>right</wp:align>
                </wp:positionH>
                <wp:positionV relativeFrom="paragraph">
                  <wp:posOffset>149043</wp:posOffset>
                </wp:positionV>
                <wp:extent cx="4938171" cy="4855028"/>
                <wp:effectExtent l="0" t="0" r="1524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8171" cy="4855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A4C7A" w14:textId="77777777" w:rsidR="008E1C5F" w:rsidRPr="008E1C5F" w:rsidRDefault="008E1C5F" w:rsidP="008E1C5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1C5F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Chocolate Orange Challenge </w:t>
                            </w:r>
                          </w:p>
                          <w:p w14:paraId="5274D157" w14:textId="682E54B2" w:rsidR="008E1C5F" w:rsidRDefault="008E1C5F" w:rsidP="008E1C5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1C5F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Team North East</w:t>
                            </w:r>
                          </w:p>
                          <w:p w14:paraId="54741A3D" w14:textId="77777777" w:rsidR="008E1C5F" w:rsidRPr="008E1C5F" w:rsidRDefault="008E1C5F" w:rsidP="008E1C5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668FDB88" w14:textId="6BED1DE8" w:rsidR="008E1C5F" w:rsidRDefault="00600577" w:rsidP="008E1C5F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Due to the number of photos taken with the worthy charities, a</w:t>
                            </w:r>
                            <w:r w:rsidR="008E1C5F" w:rsidRPr="008E1C5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separate poster has been produced for HMRC </w:t>
                            </w:r>
                            <w:r w:rsidR="008E1C5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WVP</w:t>
                            </w:r>
                            <w:r w:rsidR="008E1C5F" w:rsidRPr="008E1C5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14:paraId="4746EB50" w14:textId="77777777" w:rsidR="008E1C5F" w:rsidRPr="008E1C5F" w:rsidRDefault="008E1C5F" w:rsidP="008E1C5F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7860EDA" w14:textId="77777777" w:rsidR="008E1C5F" w:rsidRDefault="008E1C5F" w:rsidP="008E1C5F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E1C5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Thank you to the following volunteers who have supported me once again, I couldn’t have done it without you.  </w:t>
                            </w:r>
                          </w:p>
                          <w:p w14:paraId="365CA570" w14:textId="77777777" w:rsidR="0066602A" w:rsidRDefault="0066602A" w:rsidP="008E1C5F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C256FC0" w14:textId="5E59CEBA" w:rsidR="00600577" w:rsidRDefault="008E1C5F" w:rsidP="008E1C5F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E1C5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Many thanks</w:t>
                            </w:r>
                            <w:r w:rsidR="00600577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</w:p>
                          <w:p w14:paraId="37E5E3F2" w14:textId="0B96472C" w:rsidR="008E1C5F" w:rsidRDefault="008E1C5F" w:rsidP="008E1C5F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E1C5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Caroline</w:t>
                            </w:r>
                            <w:r w:rsidR="0066602A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Bullivant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sym w:font="Wingdings" w:char="F04A"/>
                            </w:r>
                          </w:p>
                          <w:p w14:paraId="4FA471AA" w14:textId="77777777" w:rsidR="008E1C5F" w:rsidRPr="008E1C5F" w:rsidRDefault="008E1C5F" w:rsidP="008E1C5F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FE9BBD6" w14:textId="1021F8E7" w:rsidR="008E1C5F" w:rsidRDefault="008E1C5F" w:rsidP="008E1C5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E1C5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DWP</w:t>
                            </w:r>
                            <w:r w:rsidRPr="008E1C5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1C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Lynn Drewitt, Lauren Ratcliffe, Alan Soulsby, Tanya Reay, Colin Berry, Aaron Schubler, Jackie Dawson, Kay Burns, Gillian Richardson, Doreen Patterson</w:t>
                            </w:r>
                            <w:r w:rsidRPr="008E1C5F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E1C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Dawn Baxter, Darren Maughan, Kyle Calvert, Helen Smith, Kathryn Clark, Zoe Heslop, and Karen Wade.</w:t>
                            </w:r>
                          </w:p>
                          <w:p w14:paraId="02566042" w14:textId="77777777" w:rsidR="008E1C5F" w:rsidRDefault="008E1C5F" w:rsidP="008E1C5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F7327E" w14:textId="77777777" w:rsidR="008E1C5F" w:rsidRPr="008E1C5F" w:rsidRDefault="008E1C5F" w:rsidP="008E1C5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E1C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HMRC</w:t>
                            </w:r>
                            <w:r w:rsidRPr="008E1C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Ann Marie Ward, Will Marshall, Amanda Johnson, Catherine Chandler, Wayne Bilbrough, Candy Bowen, Rachel Best, Charlotte Kellacher, Ali Benson, Kelly Poppleton, Shauna Stonehouse, Sharon Collins and Leanne Johnson. </w:t>
                            </w:r>
                          </w:p>
                          <w:p w14:paraId="05496785" w14:textId="77777777" w:rsidR="008E1C5F" w:rsidRDefault="008E1C5F" w:rsidP="008E1C5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D7DC62" w14:textId="46B76924" w:rsidR="008E1C5F" w:rsidRPr="008E1C5F" w:rsidRDefault="008E1C5F" w:rsidP="008E1C5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E1C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Thank you to Jill Webster (Retired DWP) for making a number of festive covers for the chocolate oranges which were donated specifically to charities with children and her continued support on #Mad Friday delivery day.</w:t>
                            </w:r>
                          </w:p>
                          <w:p w14:paraId="0A90CD66" w14:textId="77777777" w:rsidR="004875FA" w:rsidRPr="004875FA" w:rsidRDefault="004875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4DAC" id="_x0000_s1032" type="#_x0000_t202" style="position:absolute;margin-left:337.65pt;margin-top:11.75pt;width:388.85pt;height:382.3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">
                <v:textbox>
                  <w:txbxContent>
                    <w:p w14:paraId="789A4C7A" w14:textId="77777777" w:rsidR="008E1C5F" w:rsidRPr="008E1C5F" w:rsidRDefault="008E1C5F" w:rsidP="008E1C5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8E1C5F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 xml:space="preserve">Chocolate Orange Challenge </w:t>
                      </w:r>
                    </w:p>
                    <w:p w14:paraId="5274D157" w14:textId="682E54B2" w:rsidR="008E1C5F" w:rsidRDefault="008E1C5F" w:rsidP="008E1C5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8E1C5F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Team North East</w:t>
                      </w:r>
                    </w:p>
                    <w:p w14:paraId="54741A3D" w14:textId="77777777" w:rsidR="008E1C5F" w:rsidRPr="008E1C5F" w:rsidRDefault="008E1C5F" w:rsidP="008E1C5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</w:pPr>
                    </w:p>
                    <w:p w14:paraId="668FDB88" w14:textId="6BED1DE8" w:rsidR="008E1C5F" w:rsidRDefault="00600577" w:rsidP="008E1C5F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Due to the number of photos taken with the worthy charities, a</w:t>
                      </w:r>
                      <w:r w:rsidR="008E1C5F" w:rsidRPr="008E1C5F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 separate poster has been produced for HMRC </w:t>
                      </w:r>
                      <w:r w:rsidR="008E1C5F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WVP</w:t>
                      </w:r>
                      <w:r w:rsidR="008E1C5F" w:rsidRPr="008E1C5F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4746EB50" w14:textId="77777777" w:rsidR="008E1C5F" w:rsidRPr="008E1C5F" w:rsidRDefault="008E1C5F" w:rsidP="008E1C5F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</w:p>
                    <w:p w14:paraId="47860EDA" w14:textId="77777777" w:rsidR="008E1C5F" w:rsidRDefault="008E1C5F" w:rsidP="008E1C5F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8E1C5F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Thank you to the following volunteers who have supported me once again, I couldn’t have done it without you.  </w:t>
                      </w:r>
                    </w:p>
                    <w:p w14:paraId="365CA570" w14:textId="77777777" w:rsidR="0066602A" w:rsidRDefault="0066602A" w:rsidP="008E1C5F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</w:p>
                    <w:p w14:paraId="5C256FC0" w14:textId="5E59CEBA" w:rsidR="00600577" w:rsidRDefault="008E1C5F" w:rsidP="008E1C5F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8E1C5F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Many thanks</w:t>
                      </w:r>
                      <w:r w:rsidR="00600577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,</w:t>
                      </w:r>
                    </w:p>
                    <w:p w14:paraId="37E5E3F2" w14:textId="0B96472C" w:rsidR="008E1C5F" w:rsidRDefault="008E1C5F" w:rsidP="008E1C5F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8E1C5F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Caroline</w:t>
                      </w:r>
                      <w:r w:rsidR="0066602A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 Bullivant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sym w:font="Wingdings" w:char="F04A"/>
                      </w:r>
                    </w:p>
                    <w:p w14:paraId="4FA471AA" w14:textId="77777777" w:rsidR="008E1C5F" w:rsidRPr="008E1C5F" w:rsidRDefault="008E1C5F" w:rsidP="008E1C5F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</w:p>
                    <w:p w14:paraId="3FE9BBD6" w14:textId="1021F8E7" w:rsidR="008E1C5F" w:rsidRDefault="008E1C5F" w:rsidP="008E1C5F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E1C5F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DWP</w:t>
                      </w:r>
                      <w:r w:rsidRPr="008E1C5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8E1C5F">
                        <w:rPr>
                          <w:rFonts w:ascii="Arial" w:hAnsi="Arial" w:cs="Arial"/>
                          <w:sz w:val="24"/>
                          <w:szCs w:val="24"/>
                        </w:rPr>
                        <w:t>Lynn Drewitt, Lauren Ratcliffe, Alan Soulsby, Tanya Reay, Colin Berry, Aaron Schubler, Jackie Dawson, Kay Burns, Gillian Richardson, Doreen Patterson</w:t>
                      </w:r>
                      <w:r w:rsidRPr="008E1C5F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 w:rsidRPr="008E1C5F">
                        <w:rPr>
                          <w:rFonts w:ascii="Arial" w:hAnsi="Arial" w:cs="Arial"/>
                          <w:sz w:val="24"/>
                          <w:szCs w:val="24"/>
                        </w:rPr>
                        <w:t>Dawn Baxter, Darren Maughan, Kyle Calvert, Helen Smith, Kathryn Clark, Zoe Heslop, and Karen Wade.</w:t>
                      </w:r>
                    </w:p>
                    <w:p w14:paraId="02566042" w14:textId="77777777" w:rsidR="008E1C5F" w:rsidRDefault="008E1C5F" w:rsidP="008E1C5F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F7327E" w14:textId="77777777" w:rsidR="008E1C5F" w:rsidRPr="008E1C5F" w:rsidRDefault="008E1C5F" w:rsidP="008E1C5F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8E1C5F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HMRC</w:t>
                      </w:r>
                      <w:r w:rsidRPr="008E1C5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Ann Marie Ward, Will Marshall, Amanda Johnson, Catherine Chandler, Wayne Bilbrough, Candy Bowen, Rachel Best, Charlotte Kellacher, Ali Benson, Kelly Poppleton, Shauna Stonehouse, Sharon Collins and Leanne Johnson. </w:t>
                      </w:r>
                    </w:p>
                    <w:p w14:paraId="05496785" w14:textId="77777777" w:rsidR="008E1C5F" w:rsidRDefault="008E1C5F" w:rsidP="008E1C5F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D7DC62" w14:textId="46B76924" w:rsidR="008E1C5F" w:rsidRPr="008E1C5F" w:rsidRDefault="008E1C5F" w:rsidP="008E1C5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E1C5F">
                        <w:rPr>
                          <w:rFonts w:ascii="Arial" w:hAnsi="Arial" w:cs="Arial"/>
                          <w:sz w:val="24"/>
                          <w:szCs w:val="24"/>
                        </w:rPr>
                        <w:t>Thank you to Jill Webster (Retired DWP) for making a number of festive covers for the chocolate oranges which were donated specifically to charities with children and her continued support on #Mad Friday delivery day.</w:t>
                      </w:r>
                    </w:p>
                    <w:p w14:paraId="0A90CD66" w14:textId="77777777" w:rsidR="004875FA" w:rsidRPr="004875FA" w:rsidRDefault="004875F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7A0E8" w14:textId="79D17AA4" w:rsidR="0080699C" w:rsidRPr="00B40A0B" w:rsidRDefault="0080699C" w:rsidP="00B40A0B">
      <w:pPr>
        <w:spacing w:after="0" w:line="240" w:lineRule="auto"/>
        <w:rPr>
          <w:b/>
          <w:color w:val="548DD4" w:themeColor="text2" w:themeTint="99"/>
          <w:sz w:val="32"/>
          <w:szCs w:val="32"/>
          <w:u w:val="single"/>
        </w:rPr>
      </w:pPr>
      <w:r>
        <w:rPr>
          <w:noProof/>
        </w:rPr>
        <w:t xml:space="preserve"> </w:t>
      </w:r>
      <w:r w:rsidR="00B40A0B">
        <w:rPr>
          <w:noProof/>
          <w:lang w:eastAsia="en-GB"/>
        </w:rPr>
        <w:drawing>
          <wp:inline distT="0" distB="0" distL="0" distR="0" wp14:anchorId="4B5B380B" wp14:editId="42A27739">
            <wp:extent cx="2678655" cy="1950085"/>
            <wp:effectExtent l="0" t="0" r="762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19" cy="20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A0B">
        <w:rPr>
          <w:noProof/>
        </w:rPr>
        <w:t xml:space="preserve">   </w:t>
      </w:r>
      <w:r w:rsidR="00CA0E09">
        <w:rPr>
          <w:noProof/>
        </w:rPr>
        <w:t xml:space="preserve">  </w:t>
      </w:r>
      <w:r w:rsidR="00B40A0B">
        <w:rPr>
          <w:noProof/>
        </w:rPr>
        <w:t xml:space="preserve">   </w:t>
      </w:r>
      <w:r w:rsidR="00B40A0B" w:rsidRPr="0080699C">
        <w:rPr>
          <w:noProof/>
          <w:lang w:eastAsia="en-GB"/>
        </w:rPr>
        <w:drawing>
          <wp:inline distT="0" distB="0" distL="0" distR="0" wp14:anchorId="50DEC71E" wp14:editId="53714753">
            <wp:extent cx="1889294" cy="1680911"/>
            <wp:effectExtent l="8890" t="0" r="571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565" cy="178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F7A00" w14:textId="4A22A4EE" w:rsidR="00B40A0B" w:rsidRPr="00B40A0B" w:rsidRDefault="00B40A0B" w:rsidP="0080699C">
      <w:pPr>
        <w:spacing w:after="0" w:line="240" w:lineRule="auto"/>
        <w:ind w:left="2160" w:hanging="2160"/>
        <w:rPr>
          <w:noProof/>
          <w:color w:val="548DD4" w:themeColor="text2" w:themeTint="99"/>
        </w:rPr>
      </w:pPr>
      <w:r w:rsidRPr="00B40A0B">
        <w:rPr>
          <w:b/>
          <w:bCs/>
          <w:noProof/>
          <w:color w:val="548DD4" w:themeColor="text2" w:themeTint="99"/>
          <w:sz w:val="28"/>
          <w:szCs w:val="28"/>
        </w:rPr>
        <w:t xml:space="preserve">            </w:t>
      </w:r>
      <w:r w:rsidRPr="00B40A0B">
        <w:rPr>
          <w:b/>
          <w:bCs/>
          <w:noProof/>
          <w:color w:val="548DD4" w:themeColor="text2" w:themeTint="99"/>
          <w:sz w:val="28"/>
          <w:szCs w:val="28"/>
          <w:u w:val="single"/>
        </w:rPr>
        <w:t>Freeman Hospital</w:t>
      </w:r>
      <w:r w:rsidR="008E1C5F">
        <w:rPr>
          <w:b/>
          <w:bCs/>
          <w:noProof/>
          <w:color w:val="548DD4" w:themeColor="text2" w:themeTint="99"/>
          <w:sz w:val="28"/>
          <w:szCs w:val="28"/>
          <w:u w:val="single"/>
        </w:rPr>
        <w:t xml:space="preserve"> HDU</w:t>
      </w:r>
      <w:r w:rsidRPr="00B40A0B">
        <w:rPr>
          <w:noProof/>
          <w:color w:val="548DD4" w:themeColor="text2" w:themeTint="99"/>
        </w:rPr>
        <w:t xml:space="preserve">             </w:t>
      </w:r>
      <w:r>
        <w:rPr>
          <w:noProof/>
          <w:color w:val="548DD4" w:themeColor="text2" w:themeTint="99"/>
        </w:rPr>
        <w:t xml:space="preserve">             </w:t>
      </w:r>
      <w:r w:rsidRPr="00B40A0B">
        <w:rPr>
          <w:b/>
          <w:bCs/>
          <w:noProof/>
          <w:color w:val="548DD4" w:themeColor="text2" w:themeTint="99"/>
          <w:sz w:val="28"/>
          <w:szCs w:val="28"/>
          <w:u w:val="single"/>
        </w:rPr>
        <w:t>The People’s Kitchen</w:t>
      </w:r>
    </w:p>
    <w:p w14:paraId="1EEA7267" w14:textId="575EB1DB" w:rsidR="00DC576F" w:rsidRDefault="00BD03B2" w:rsidP="00BD03B2">
      <w:pPr>
        <w:spacing w:after="0" w:line="240" w:lineRule="auto"/>
        <w:rPr>
          <w:rFonts w:cstheme="minorHAnsi"/>
          <w:b/>
          <w:noProof/>
          <w:color w:val="548DD4" w:themeColor="text2" w:themeTint="99"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54E0E16B" wp14:editId="10928A64">
            <wp:extent cx="1728384" cy="2345167"/>
            <wp:effectExtent l="0" t="0" r="5715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84" cy="234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548DD4" w:themeColor="text2" w:themeTint="99"/>
          <w:sz w:val="32"/>
          <w:szCs w:val="32"/>
          <w:lang w:eastAsia="en-GB"/>
        </w:rPr>
        <w:t xml:space="preserve">   </w:t>
      </w:r>
      <w:r w:rsidR="00F54856">
        <w:rPr>
          <w:noProof/>
          <w:lang w:eastAsia="en-GB"/>
        </w:rPr>
        <w:drawing>
          <wp:inline distT="0" distB="0" distL="0" distR="0" wp14:anchorId="3FBC77C7" wp14:editId="69DAEFA5">
            <wp:extent cx="3075939" cy="2339228"/>
            <wp:effectExtent l="0" t="0" r="0" b="444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79" cy="23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A0E80" w14:textId="0FFEB5AF" w:rsidR="00F54856" w:rsidRDefault="00F54856" w:rsidP="00BD03B2">
      <w:pPr>
        <w:spacing w:after="0" w:line="240" w:lineRule="auto"/>
        <w:rPr>
          <w:rFonts w:cstheme="minorHAnsi"/>
          <w:b/>
          <w:noProof/>
          <w:color w:val="548DD4" w:themeColor="text2" w:themeTint="99"/>
          <w:sz w:val="32"/>
          <w:szCs w:val="32"/>
          <w:lang w:eastAsia="en-GB"/>
        </w:rPr>
      </w:pPr>
      <w:r>
        <w:rPr>
          <w:rFonts w:cstheme="minorHAnsi"/>
          <w:b/>
          <w:noProof/>
          <w:color w:val="548DD4" w:themeColor="text2" w:themeTint="99"/>
          <w:sz w:val="32"/>
          <w:szCs w:val="32"/>
          <w:lang w:eastAsia="en-GB"/>
        </w:rPr>
        <w:t>The Gateshead Millenium Bridge lit up orange in memory of</w:t>
      </w:r>
    </w:p>
    <w:p w14:paraId="398CC607" w14:textId="3AABA264" w:rsidR="00F54856" w:rsidRDefault="00F54856" w:rsidP="00BD03B2">
      <w:pPr>
        <w:spacing w:after="0" w:line="240" w:lineRule="auto"/>
        <w:rPr>
          <w:rFonts w:cstheme="minorHAnsi"/>
          <w:b/>
          <w:noProof/>
          <w:color w:val="548DD4" w:themeColor="text2" w:themeTint="99"/>
          <w:sz w:val="32"/>
          <w:szCs w:val="32"/>
          <w:lang w:eastAsia="en-GB"/>
        </w:rPr>
      </w:pPr>
      <w:r>
        <w:rPr>
          <w:rFonts w:cstheme="minorHAnsi"/>
          <w:b/>
          <w:noProof/>
          <w:color w:val="548DD4" w:themeColor="text2" w:themeTint="99"/>
          <w:sz w:val="32"/>
          <w:szCs w:val="32"/>
          <w:lang w:eastAsia="en-GB"/>
        </w:rPr>
        <w:t>Elliott Lamb who inspired this challenge.</w:t>
      </w:r>
    </w:p>
    <w:p w14:paraId="40F47D46" w14:textId="095D8D4A" w:rsidR="00B3740A" w:rsidRDefault="008E1C5F" w:rsidP="008E1C5F">
      <w:pPr>
        <w:numPr>
          <w:ilvl w:val="1"/>
          <w:numId w:val="0"/>
        </w:numPr>
        <w:spacing w:after="100" w:afterAutospacing="1"/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</w:pPr>
      <w:r w:rsidRPr="008E1C5F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Congratulations to Elliott’s Dad Chris Lamb (DWP North West) who has been </w:t>
      </w:r>
      <w:r w:rsidR="00F2772E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awarded </w:t>
      </w:r>
      <w:r w:rsidR="00585A2C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with a British </w:t>
      </w:r>
      <w:r w:rsidRPr="008E1C5F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>E</w:t>
      </w:r>
      <w:r w:rsidR="00585A2C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mpire </w:t>
      </w:r>
      <w:r w:rsidRPr="008E1C5F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>M</w:t>
      </w:r>
      <w:r w:rsidR="00585A2C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>edal (BEM)</w:t>
      </w:r>
      <w:r w:rsidRPr="008E1C5F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 in the </w:t>
      </w:r>
      <w:r w:rsidR="00F2772E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Queen’s New </w:t>
      </w:r>
      <w:r w:rsidRPr="008E1C5F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>Year</w:t>
      </w:r>
      <w:r w:rsidR="00F2772E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 2020</w:t>
      </w:r>
      <w:r w:rsidRPr="008E1C5F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 Honours </w:t>
      </w:r>
      <w:r w:rsidR="00F2772E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list </w:t>
      </w:r>
      <w:r w:rsidRPr="008E1C5F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for services </w:t>
      </w:r>
      <w:r w:rsidR="00F2772E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to charity and the </w:t>
      </w:r>
      <w:r w:rsidRPr="008E1C5F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Civil Service </w:t>
      </w:r>
      <w:r w:rsidR="0066602A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>Lifeboat Fund</w:t>
      </w:r>
      <w:r w:rsidR="00F2772E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, </w:t>
      </w:r>
      <w:r w:rsidRPr="008E1C5F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>a deserving reward – Well Done</w:t>
      </w:r>
      <w:r w:rsidR="00585A2C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 Chris</w:t>
      </w:r>
      <w:r w:rsidRPr="008E1C5F">
        <w:rPr>
          <w:rFonts w:eastAsiaTheme="minorEastAsia"/>
          <w:b/>
          <w:bCs/>
          <w:noProof/>
          <w:spacing w:val="15"/>
          <w:sz w:val="28"/>
          <w:szCs w:val="28"/>
          <w:lang w:eastAsia="en-GB"/>
        </w:rPr>
        <w:t xml:space="preserve">!  </w:t>
      </w:r>
    </w:p>
    <w:p w14:paraId="09ABCC69" w14:textId="77777777" w:rsidR="00036AB9" w:rsidRPr="00F54856" w:rsidRDefault="00036AB9" w:rsidP="00036AB9">
      <w:pPr>
        <w:spacing w:after="0" w:line="240" w:lineRule="auto"/>
        <w:rPr>
          <w:b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C6664">
        <w:rPr>
          <w:b/>
          <w:noProof/>
          <w:sz w:val="96"/>
          <w:szCs w:val="96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3E0C6E" wp14:editId="436F84FE">
                <wp:simplePos x="0" y="0"/>
                <wp:positionH relativeFrom="margin">
                  <wp:posOffset>2389596</wp:posOffset>
                </wp:positionH>
                <wp:positionV relativeFrom="paragraph">
                  <wp:posOffset>-145869</wp:posOffset>
                </wp:positionV>
                <wp:extent cx="7798584" cy="1850572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8584" cy="1850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A4BD8" w14:textId="77777777" w:rsidR="00036AB9" w:rsidRPr="0019622E" w:rsidRDefault="00036AB9" w:rsidP="00036A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622E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2019 Chocolate Orange Challenge</w:t>
                            </w:r>
                          </w:p>
                          <w:p w14:paraId="339C876B" w14:textId="77777777" w:rsidR="00036AB9" w:rsidRDefault="00036AB9" w:rsidP="00036A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622E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Team North East </w:t>
                            </w:r>
                          </w:p>
                          <w:p w14:paraId="1703E792" w14:textId="77777777" w:rsidR="00036AB9" w:rsidRPr="0019622E" w:rsidRDefault="00036AB9" w:rsidP="00036A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622E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WVP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‘</w:t>
                            </w:r>
                            <w:r w:rsidRPr="0019622E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Thank You’</w:t>
                            </w:r>
                          </w:p>
                          <w:p w14:paraId="0BD77B66" w14:textId="77777777" w:rsidR="00036AB9" w:rsidRPr="00D0791D" w:rsidRDefault="00036AB9" w:rsidP="00036AB9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69439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A huge ‘Thank You’ to everyone who donated to this year’s 2019 Chocolate Orange Challenge. With your generous donations we have collected 2,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533</w:t>
                            </w:r>
                            <w:r w:rsidRPr="0069439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chocolate oranges across DWP &amp; HMRC sites BPV, TVP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and WVP, </w:t>
                            </w:r>
                            <w:r w:rsidRPr="0069439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deliver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ing</w:t>
                            </w:r>
                            <w:r w:rsidRPr="0069439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to the following good causes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E0C6E" id="_x0000_s1033" type="#_x0000_t202" style="position:absolute;margin-left:188.15pt;margin-top:-11.5pt;width:614.05pt;height:145.7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" stroked="f">
                <v:textbox>
                  <w:txbxContent>
                    <w:p w14:paraId="4ADA4BD8" w14:textId="77777777" w:rsidR="00036AB9" w:rsidRPr="0019622E" w:rsidRDefault="00036AB9" w:rsidP="00036AB9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622E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2019 Chocolate Orange Challenge</w:t>
                      </w:r>
                    </w:p>
                    <w:p w14:paraId="339C876B" w14:textId="77777777" w:rsidR="00036AB9" w:rsidRDefault="00036AB9" w:rsidP="00036AB9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622E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Team North East </w:t>
                      </w:r>
                    </w:p>
                    <w:p w14:paraId="1703E792" w14:textId="77777777" w:rsidR="00036AB9" w:rsidRPr="0019622E" w:rsidRDefault="00036AB9" w:rsidP="00036AB9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622E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WVP </w:t>
                      </w:r>
                      <w:r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‘</w:t>
                      </w:r>
                      <w:r w:rsidRPr="0019622E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Thank You’</w:t>
                      </w:r>
                    </w:p>
                    <w:p w14:paraId="0BD77B66" w14:textId="77777777" w:rsidR="00036AB9" w:rsidRPr="00D0791D" w:rsidRDefault="00036AB9" w:rsidP="00036AB9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69439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A huge ‘Thank You’ to everyone who donated to this year’s 2019 Chocolate Orange Challenge. With your generous donations we have collected 2,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533</w:t>
                      </w:r>
                      <w:r w:rsidRPr="0069439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chocolate oranges across DWP &amp; HMRC sites BPV, TVP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and WVP, </w:t>
                      </w:r>
                      <w:r w:rsidRPr="0069439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deliver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ing</w:t>
                      </w:r>
                      <w:r w:rsidRPr="0069439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to the following good causes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96"/>
          <w:szCs w:val="96"/>
          <w:lang w:eastAsia="en-GB"/>
        </w:rPr>
        <w:drawing>
          <wp:inline distT="0" distB="0" distL="0" distR="0" wp14:anchorId="284DE47C" wp14:editId="4F432537">
            <wp:extent cx="2205318" cy="1824009"/>
            <wp:effectExtent l="0" t="0" r="5080" b="5080"/>
            <wp:docPr id="35" name="Picture 35" descr="C:\Users\Jill\Documents\Choc Orange Challenge\Choc Orange 2018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ll\Documents\Choc Orange Challenge\Choc Orange 2018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04" cy="184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14:paraId="1ECD8EC5" w14:textId="77777777" w:rsidR="00036AB9" w:rsidRDefault="00036AB9" w:rsidP="00036AB9">
      <w:pPr>
        <w:spacing w:after="0" w:line="240" w:lineRule="auto"/>
        <w:rPr>
          <w:i/>
          <w:sz w:val="24"/>
          <w:szCs w:val="24"/>
        </w:rPr>
      </w:pPr>
      <w:r w:rsidRPr="00A274F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F78359" wp14:editId="7B76DB66">
                <wp:simplePos x="0" y="0"/>
                <wp:positionH relativeFrom="column">
                  <wp:posOffset>10542270</wp:posOffset>
                </wp:positionH>
                <wp:positionV relativeFrom="paragraph">
                  <wp:posOffset>1419860</wp:posOffset>
                </wp:positionV>
                <wp:extent cx="3559810" cy="1801495"/>
                <wp:effectExtent l="38100" t="57150" r="2540" b="46355"/>
                <wp:wrapNone/>
                <wp:docPr id="32" name="Explosion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0271">
                          <a:off x="0" y="0"/>
                          <a:ext cx="3559810" cy="1801495"/>
                        </a:xfrm>
                        <a:prstGeom prst="irregularSeal1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A5A3BC" w14:textId="77777777" w:rsidR="00036AB9" w:rsidRPr="00964135" w:rsidRDefault="00036AB9" w:rsidP="00036AB9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4135">
                              <w:rPr>
                                <w:b/>
                                <w:sz w:val="28"/>
                                <w:szCs w:val="28"/>
                              </w:rPr>
                              <w:t>St Oswald’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 Hospice &amp; Children’s Hospice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78359" id="Explosion 1 32" o:spid="_x0000_s1034" type="#_x0000_t71" style="position:absolute;margin-left:830.1pt;margin-top:111.8pt;width:280.3pt;height:141.85pt;rotation:-20723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" fillcolor="#e46c0a" strokecolor="#b66d31" strokeweight="2pt">
                <v:textbox>
                  <w:txbxContent>
                    <w:p w14:paraId="64A5A3BC" w14:textId="77777777" w:rsidR="00036AB9" w:rsidRPr="00964135" w:rsidRDefault="00036AB9" w:rsidP="00036AB9">
                      <w:pPr>
                        <w:shd w:val="clear" w:color="auto" w:fill="E36C0A" w:themeFill="accent6" w:themeFillShade="B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64135">
                        <w:rPr>
                          <w:b/>
                          <w:sz w:val="28"/>
                          <w:szCs w:val="28"/>
                        </w:rPr>
                        <w:t>St Oswald’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s Hospice &amp; Children’s Hospice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9CBD1BE" wp14:editId="3B3A18E6">
            <wp:extent cx="2242457" cy="1681843"/>
            <wp:effectExtent l="0" t="0" r="5715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65" cy="170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3EDA1635" wp14:editId="4F92C33F">
            <wp:extent cx="2427515" cy="1616118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3910" cy="16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</w:t>
      </w:r>
      <w:r>
        <w:rPr>
          <w:noProof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4C59397A" wp14:editId="15FEE540">
            <wp:extent cx="2609873" cy="1633129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0904" cy="16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6EAD7940" wp14:editId="10118483">
            <wp:extent cx="1828800" cy="1605619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86" cy="162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DF00" w14:textId="77777777" w:rsidR="00036AB9" w:rsidRPr="002E1CF8" w:rsidRDefault="00036AB9" w:rsidP="00036AB9">
      <w:pPr>
        <w:spacing w:after="0" w:line="240" w:lineRule="auto"/>
        <w:rPr>
          <w:i/>
          <w:noProof/>
          <w:sz w:val="28"/>
          <w:szCs w:val="28"/>
          <w:lang w:eastAsia="en-GB"/>
        </w:rPr>
      </w:pPr>
      <w:r>
        <w:rPr>
          <w:i/>
          <w:sz w:val="24"/>
          <w:szCs w:val="24"/>
        </w:rPr>
        <w:t xml:space="preserve">        </w:t>
      </w:r>
      <w:r>
        <w:rPr>
          <w:b/>
          <w:color w:val="548DD4" w:themeColor="text2" w:themeTint="99"/>
          <w:sz w:val="32"/>
          <w:szCs w:val="32"/>
          <w:u w:val="single"/>
        </w:rPr>
        <w:t>Radiology QE Hospital</w:t>
      </w:r>
      <w:r w:rsidRPr="00D0791D">
        <w:rPr>
          <w:b/>
          <w:color w:val="548DD4" w:themeColor="text2" w:themeTint="99"/>
          <w:sz w:val="32"/>
          <w:szCs w:val="32"/>
        </w:rPr>
        <w:t xml:space="preserve">    </w:t>
      </w:r>
      <w:r>
        <w:rPr>
          <w:b/>
          <w:color w:val="548DD4" w:themeColor="text2" w:themeTint="99"/>
          <w:sz w:val="32"/>
          <w:szCs w:val="32"/>
        </w:rPr>
        <w:t xml:space="preserve">        </w:t>
      </w:r>
      <w:r w:rsidRPr="00D0791D">
        <w:rPr>
          <w:b/>
          <w:color w:val="548DD4" w:themeColor="text2" w:themeTint="99"/>
          <w:sz w:val="32"/>
          <w:szCs w:val="32"/>
          <w:u w:val="single"/>
        </w:rPr>
        <w:t>Air Ambulance North East</w:t>
      </w:r>
      <w:r w:rsidRPr="00D0791D">
        <w:rPr>
          <w:b/>
          <w:color w:val="548DD4" w:themeColor="text2" w:themeTint="99"/>
          <w:sz w:val="32"/>
          <w:szCs w:val="32"/>
        </w:rPr>
        <w:t xml:space="preserve">     </w:t>
      </w:r>
      <w:r w:rsidRPr="002869C3">
        <w:rPr>
          <w:b/>
          <w:color w:val="548DD4" w:themeColor="text2" w:themeTint="99"/>
          <w:sz w:val="32"/>
          <w:szCs w:val="32"/>
        </w:rPr>
        <w:t xml:space="preserve">    </w:t>
      </w:r>
      <w:r>
        <w:rPr>
          <w:b/>
          <w:color w:val="548DD4" w:themeColor="text2" w:themeTint="99"/>
          <w:sz w:val="32"/>
          <w:szCs w:val="32"/>
        </w:rPr>
        <w:t xml:space="preserve"> </w:t>
      </w:r>
      <w:r w:rsidRPr="009340EF">
        <w:rPr>
          <w:b/>
          <w:color w:val="548DD4" w:themeColor="text2" w:themeTint="99"/>
          <w:sz w:val="32"/>
          <w:szCs w:val="32"/>
        </w:rPr>
        <w:t xml:space="preserve">   </w:t>
      </w:r>
      <w:r w:rsidRPr="00160ED6">
        <w:rPr>
          <w:b/>
          <w:color w:val="548DD4" w:themeColor="text2" w:themeTint="99"/>
          <w:sz w:val="32"/>
          <w:szCs w:val="32"/>
          <w:u w:val="single"/>
        </w:rPr>
        <w:t>Blood</w:t>
      </w:r>
      <w:r>
        <w:rPr>
          <w:b/>
          <w:color w:val="548DD4" w:themeColor="text2" w:themeTint="99"/>
          <w:sz w:val="32"/>
          <w:szCs w:val="32"/>
          <w:u w:val="single"/>
        </w:rPr>
        <w:t xml:space="preserve"> Bikes Northumbria</w:t>
      </w:r>
      <w:r w:rsidRPr="003471BE">
        <w:rPr>
          <w:b/>
          <w:color w:val="548DD4" w:themeColor="text2" w:themeTint="99"/>
          <w:sz w:val="32"/>
          <w:szCs w:val="32"/>
        </w:rPr>
        <w:t xml:space="preserve">       </w:t>
      </w:r>
      <w:r>
        <w:rPr>
          <w:b/>
          <w:color w:val="548DD4" w:themeColor="text2" w:themeTint="99"/>
          <w:sz w:val="32"/>
          <w:szCs w:val="32"/>
        </w:rPr>
        <w:t xml:space="preserve">    </w:t>
      </w:r>
      <w:r>
        <w:rPr>
          <w:b/>
          <w:color w:val="548DD4" w:themeColor="text2" w:themeTint="99"/>
          <w:sz w:val="32"/>
          <w:szCs w:val="32"/>
          <w:u w:val="single"/>
        </w:rPr>
        <w:t>Ward C36 Sunderland</w:t>
      </w:r>
      <w:r w:rsidRPr="00D0791D">
        <w:rPr>
          <w:b/>
          <w:color w:val="548DD4" w:themeColor="text2" w:themeTint="99"/>
          <w:sz w:val="32"/>
          <w:szCs w:val="32"/>
          <w:u w:val="single"/>
        </w:rPr>
        <w:t xml:space="preserve"> </w:t>
      </w:r>
      <w:r w:rsidRPr="002E1CF8">
        <w:rPr>
          <w:b/>
          <w:color w:val="548DD4" w:themeColor="text2" w:themeTint="99"/>
          <w:sz w:val="28"/>
          <w:szCs w:val="28"/>
        </w:rPr>
        <w:t xml:space="preserve">                  </w:t>
      </w:r>
      <w:r>
        <w:rPr>
          <w:b/>
          <w:color w:val="548DD4" w:themeColor="text2" w:themeTint="99"/>
          <w:sz w:val="28"/>
          <w:szCs w:val="28"/>
        </w:rPr>
        <w:t xml:space="preserve">                                                                                                    </w:t>
      </w:r>
    </w:p>
    <w:p w14:paraId="2379EF20" w14:textId="77777777" w:rsidR="00036AB9" w:rsidRDefault="00036AB9" w:rsidP="00036AB9">
      <w:pPr>
        <w:spacing w:after="0" w:line="240" w:lineRule="auto"/>
        <w:rPr>
          <w:i/>
          <w:noProof/>
          <w:sz w:val="24"/>
          <w:szCs w:val="24"/>
          <w:lang w:eastAsia="en-GB"/>
        </w:rPr>
      </w:pPr>
      <w:r>
        <w:rPr>
          <w:i/>
          <w:noProof/>
          <w:sz w:val="24"/>
          <w:szCs w:val="24"/>
          <w:lang w:eastAsia="en-GB"/>
        </w:rPr>
        <w:t xml:space="preserve">   </w:t>
      </w:r>
      <w:r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 wp14:anchorId="0B155D99" wp14:editId="4DB47F69">
            <wp:extent cx="2477770" cy="187324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23" cy="189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2088CE44" wp14:editId="3B5DC87E">
            <wp:extent cx="2452309" cy="1839232"/>
            <wp:effectExtent l="0" t="0" r="5715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74" cy="185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en-GB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17E14FAF" wp14:editId="39BAB21C">
            <wp:extent cx="1502228" cy="1838960"/>
            <wp:effectExtent l="0" t="0" r="317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97" cy="18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6F3">
        <w:t xml:space="preserve"> </w:t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4A4FA53A" wp14:editId="6C827FBA">
            <wp:extent cx="1208314" cy="1802348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86" cy="183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6F3">
        <w:t xml:space="preserve"> </w:t>
      </w:r>
      <w:r>
        <w:t xml:space="preserve">      </w:t>
      </w:r>
      <w:r>
        <w:rPr>
          <w:noProof/>
          <w:lang w:eastAsia="en-GB"/>
        </w:rPr>
        <w:drawing>
          <wp:inline distT="0" distB="0" distL="0" distR="0" wp14:anchorId="656B04B8" wp14:editId="55A0F450">
            <wp:extent cx="1382485" cy="1770380"/>
            <wp:effectExtent l="0" t="0" r="825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226" cy="17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5639" w14:textId="77777777" w:rsidR="00036AB9" w:rsidRPr="000239B8" w:rsidRDefault="00036AB9" w:rsidP="00036AB9">
      <w:pPr>
        <w:spacing w:after="0" w:line="240" w:lineRule="auto"/>
        <w:rPr>
          <w:i/>
          <w:noProof/>
          <w:sz w:val="32"/>
          <w:szCs w:val="32"/>
          <w:lang w:eastAsia="en-GB"/>
        </w:rPr>
      </w:pPr>
      <w:r w:rsidRPr="00014075">
        <w:rPr>
          <w:b/>
          <w:color w:val="548DD4" w:themeColor="text2" w:themeTint="99"/>
          <w:sz w:val="32"/>
          <w:szCs w:val="32"/>
        </w:rPr>
        <w:t xml:space="preserve">     </w:t>
      </w:r>
      <w:r w:rsidRPr="001A56F3">
        <w:rPr>
          <w:b/>
          <w:color w:val="548DD4" w:themeColor="text2" w:themeTint="99"/>
          <w:sz w:val="32"/>
          <w:szCs w:val="32"/>
          <w:u w:val="single"/>
        </w:rPr>
        <w:t>Sunderland Mental Health</w:t>
      </w:r>
      <w:r w:rsidRPr="001A56F3">
        <w:rPr>
          <w:b/>
          <w:color w:val="548DD4" w:themeColor="text2" w:themeTint="99"/>
          <w:sz w:val="32"/>
          <w:szCs w:val="32"/>
        </w:rPr>
        <w:t xml:space="preserve">    </w:t>
      </w:r>
      <w:r>
        <w:rPr>
          <w:b/>
          <w:color w:val="548DD4" w:themeColor="text2" w:themeTint="99"/>
          <w:sz w:val="32"/>
          <w:szCs w:val="32"/>
        </w:rPr>
        <w:t xml:space="preserve">     </w:t>
      </w:r>
      <w:r w:rsidRPr="001A56F3">
        <w:rPr>
          <w:b/>
          <w:color w:val="548DD4" w:themeColor="text2" w:themeTint="99"/>
          <w:sz w:val="32"/>
          <w:szCs w:val="32"/>
        </w:rPr>
        <w:t xml:space="preserve">  </w:t>
      </w:r>
      <w:r>
        <w:rPr>
          <w:b/>
          <w:color w:val="548DD4" w:themeColor="text2" w:themeTint="99"/>
          <w:sz w:val="32"/>
          <w:szCs w:val="32"/>
        </w:rPr>
        <w:t xml:space="preserve">      </w:t>
      </w:r>
      <w:r>
        <w:rPr>
          <w:b/>
          <w:color w:val="548DD4" w:themeColor="text2" w:themeTint="99"/>
          <w:sz w:val="32"/>
          <w:szCs w:val="32"/>
          <w:u w:val="single"/>
        </w:rPr>
        <w:t>Hospitality &amp; Hope</w:t>
      </w:r>
      <w:r>
        <w:rPr>
          <w:b/>
          <w:color w:val="548DD4" w:themeColor="text2" w:themeTint="99"/>
          <w:sz w:val="32"/>
          <w:szCs w:val="32"/>
        </w:rPr>
        <w:t xml:space="preserve">                </w:t>
      </w:r>
      <w:r w:rsidRPr="00514D24">
        <w:rPr>
          <w:b/>
          <w:color w:val="548DD4" w:themeColor="text2" w:themeTint="99"/>
          <w:sz w:val="32"/>
          <w:szCs w:val="32"/>
          <w:u w:val="single"/>
        </w:rPr>
        <w:t>People’s Kitchen</w:t>
      </w:r>
      <w:r>
        <w:rPr>
          <w:b/>
          <w:color w:val="548DD4" w:themeColor="text2" w:themeTint="99"/>
          <w:sz w:val="32"/>
          <w:szCs w:val="32"/>
        </w:rPr>
        <w:t xml:space="preserve">      </w:t>
      </w:r>
      <w:r w:rsidRPr="0038546A">
        <w:rPr>
          <w:b/>
          <w:color w:val="548DD4" w:themeColor="text2" w:themeTint="99"/>
          <w:sz w:val="32"/>
          <w:szCs w:val="32"/>
          <w:u w:val="single"/>
        </w:rPr>
        <w:t>Phoenix Suite</w:t>
      </w:r>
      <w:r>
        <w:rPr>
          <w:b/>
          <w:color w:val="548DD4" w:themeColor="text2" w:themeTint="99"/>
          <w:sz w:val="32"/>
          <w:szCs w:val="32"/>
        </w:rPr>
        <w:t xml:space="preserve">           </w:t>
      </w:r>
      <w:r w:rsidRPr="00014075">
        <w:rPr>
          <w:b/>
          <w:color w:val="548DD4" w:themeColor="text2" w:themeTint="99"/>
          <w:sz w:val="32"/>
          <w:szCs w:val="32"/>
          <w:u w:val="single"/>
        </w:rPr>
        <w:t>Scope</w:t>
      </w:r>
      <w:r>
        <w:rPr>
          <w:i/>
          <w:noProof/>
          <w:sz w:val="24"/>
          <w:szCs w:val="24"/>
          <w:lang w:eastAsia="en-GB"/>
        </w:rPr>
        <w:t xml:space="preserve">                                                                                                                                                                        </w:t>
      </w:r>
      <w:r w:rsidRPr="00014075">
        <w:rPr>
          <w:b/>
          <w:bCs/>
          <w:iCs/>
          <w:noProof/>
          <w:color w:val="548DD4" w:themeColor="text2" w:themeTint="99"/>
          <w:sz w:val="32"/>
          <w:szCs w:val="32"/>
          <w:u w:val="single"/>
          <w:lang w:eastAsia="en-GB"/>
        </w:rPr>
        <w:t xml:space="preserve"> </w:t>
      </w:r>
      <w:r>
        <w:rPr>
          <w:b/>
          <w:bCs/>
          <w:iCs/>
          <w:noProof/>
          <w:color w:val="548DD4" w:themeColor="text2" w:themeTint="99"/>
          <w:sz w:val="32"/>
          <w:szCs w:val="32"/>
          <w:lang w:eastAsia="en-GB"/>
        </w:rPr>
        <w:t xml:space="preserve">                    </w:t>
      </w:r>
      <w:r>
        <w:rPr>
          <w:i/>
          <w:noProof/>
          <w:sz w:val="24"/>
          <w:szCs w:val="24"/>
          <w:lang w:eastAsia="en-GB"/>
        </w:rPr>
        <w:t xml:space="preserve">   </w:t>
      </w:r>
      <w:r>
        <w:rPr>
          <w:b/>
          <w:color w:val="548DD4" w:themeColor="text2" w:themeTint="99"/>
          <w:sz w:val="32"/>
          <w:szCs w:val="32"/>
        </w:rPr>
        <w:t xml:space="preserve">   </w:t>
      </w:r>
    </w:p>
    <w:p w14:paraId="3B139A01" w14:textId="77777777" w:rsidR="00036AB9" w:rsidRDefault="00036AB9" w:rsidP="00036AB9">
      <w:pPr>
        <w:spacing w:after="0" w:line="240" w:lineRule="auto"/>
        <w:rPr>
          <w:i/>
          <w:noProof/>
          <w:sz w:val="24"/>
          <w:szCs w:val="24"/>
          <w:lang w:eastAsia="en-GB"/>
        </w:rPr>
      </w:pPr>
      <w:r>
        <w:rPr>
          <w:noProof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1AC9895E" wp14:editId="40A788A1">
            <wp:extent cx="1923491" cy="2376431"/>
            <wp:effectExtent l="0" t="0" r="635" b="508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77" cy="240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3C4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  <w:r w:rsidRPr="007F23C4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316C24" wp14:editId="610E913E">
                <wp:simplePos x="0" y="0"/>
                <wp:positionH relativeFrom="column">
                  <wp:posOffset>10919460</wp:posOffset>
                </wp:positionH>
                <wp:positionV relativeFrom="paragraph">
                  <wp:posOffset>1887855</wp:posOffset>
                </wp:positionV>
                <wp:extent cx="2374265" cy="929640"/>
                <wp:effectExtent l="0" t="0" r="11430" b="2286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75F87" w14:textId="77777777" w:rsidR="00036AB9" w:rsidRDefault="00036AB9" w:rsidP="00036A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16C24" id="_x0000_s1035" type="#_x0000_t202" style="position:absolute;margin-left:859.8pt;margin-top:148.65pt;width:186.95pt;height:73.2pt;z-index:251723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" strokecolor="window">
                <v:textbox>
                  <w:txbxContent>
                    <w:p w14:paraId="41875F87" w14:textId="77777777" w:rsidR="00036AB9" w:rsidRDefault="00036AB9" w:rsidP="00036AB9"/>
                  </w:txbxContent>
                </v:textbox>
              </v:shape>
            </w:pict>
          </mc:Fallback>
        </mc:AlternateContent>
      </w:r>
      <w:r>
        <w:rPr>
          <w:i/>
          <w:noProof/>
          <w:sz w:val="24"/>
          <w:szCs w:val="24"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6E6F495" wp14:editId="6541B1AC">
            <wp:extent cx="2085008" cy="2367129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84" cy="24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en-GB"/>
        </w:rPr>
        <w:t xml:space="preserve">            </w:t>
      </w:r>
      <w:r>
        <w:rPr>
          <w:noProof/>
          <w:lang w:eastAsia="en-GB"/>
        </w:rPr>
        <w:drawing>
          <wp:inline distT="0" distB="0" distL="0" distR="0" wp14:anchorId="244A0082" wp14:editId="460239B7">
            <wp:extent cx="1416866" cy="2346127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21" cy="243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ED6">
        <w:t xml:space="preserve"> </w:t>
      </w:r>
      <w:r>
        <w:rPr>
          <w:noProof/>
        </w:rPr>
        <w:t xml:space="preserve">             </w:t>
      </w:r>
      <w:r>
        <w:rPr>
          <w:noProof/>
          <w:lang w:eastAsia="en-GB"/>
        </w:rPr>
        <w:drawing>
          <wp:inline distT="0" distB="0" distL="0" distR="0" wp14:anchorId="5E6D0E0D" wp14:editId="18C0EA22">
            <wp:extent cx="3134270" cy="2350702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95" cy="238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F545" w14:textId="77777777" w:rsidR="00036AB9" w:rsidRPr="00350979" w:rsidRDefault="00036AB9" w:rsidP="00036AB9">
      <w:pPr>
        <w:spacing w:after="0" w:line="240" w:lineRule="auto"/>
        <w:ind w:left="2160" w:hanging="2160"/>
        <w:rPr>
          <w:noProof/>
          <w:sz w:val="28"/>
          <w:szCs w:val="28"/>
        </w:rPr>
      </w:pPr>
      <w:r w:rsidRPr="00160ED6">
        <w:rPr>
          <w:rFonts w:cstheme="minorHAnsi"/>
          <w:b/>
          <w:color w:val="548DD4" w:themeColor="text2" w:themeTint="99"/>
          <w:sz w:val="28"/>
          <w:szCs w:val="28"/>
        </w:rPr>
        <w:t xml:space="preserve">      </w:t>
      </w:r>
      <w:r w:rsidRPr="00350979">
        <w:rPr>
          <w:rFonts w:cstheme="minorHAnsi"/>
          <w:b/>
          <w:color w:val="548DD4" w:themeColor="text2" w:themeTint="99"/>
          <w:sz w:val="28"/>
          <w:szCs w:val="28"/>
          <w:u w:val="single"/>
        </w:rPr>
        <w:t>Washington Fire Station</w:t>
      </w:r>
      <w:r w:rsidRPr="00350979">
        <w:rPr>
          <w:rFonts w:cstheme="minorHAnsi"/>
          <w:b/>
          <w:color w:val="548DD4" w:themeColor="text2" w:themeTint="99"/>
          <w:sz w:val="28"/>
          <w:szCs w:val="28"/>
        </w:rPr>
        <w:t xml:space="preserve">                   </w:t>
      </w:r>
      <w:r w:rsidRPr="00350979">
        <w:rPr>
          <w:rFonts w:cstheme="minorHAnsi"/>
          <w:b/>
          <w:color w:val="548DD4" w:themeColor="text2" w:themeTint="99"/>
          <w:sz w:val="28"/>
          <w:szCs w:val="28"/>
          <w:u w:val="single"/>
        </w:rPr>
        <w:t>Mind Washington</w:t>
      </w:r>
      <w:r w:rsidRPr="00350979">
        <w:rPr>
          <w:b/>
          <w:color w:val="548DD4" w:themeColor="text2" w:themeTint="99"/>
          <w:sz w:val="28"/>
          <w:szCs w:val="28"/>
        </w:rPr>
        <w:t xml:space="preserve">       </w:t>
      </w:r>
      <w:r w:rsidRPr="00350979">
        <w:rPr>
          <w:b/>
          <w:i/>
          <w:iCs/>
          <w:color w:val="548DD4" w:themeColor="text2" w:themeTint="99"/>
          <w:sz w:val="28"/>
          <w:szCs w:val="28"/>
        </w:rPr>
        <w:tab/>
      </w:r>
      <w:r w:rsidRPr="00350979">
        <w:rPr>
          <w:b/>
          <w:color w:val="548DD4" w:themeColor="text2" w:themeTint="99"/>
          <w:sz w:val="28"/>
          <w:szCs w:val="28"/>
        </w:rPr>
        <w:t xml:space="preserve">                </w:t>
      </w:r>
      <w:r w:rsidRPr="00350979">
        <w:rPr>
          <w:b/>
          <w:color w:val="548DD4" w:themeColor="text2" w:themeTint="99"/>
          <w:sz w:val="28"/>
          <w:szCs w:val="28"/>
          <w:u w:val="single"/>
        </w:rPr>
        <w:t>Grace House</w:t>
      </w:r>
      <w:r w:rsidRPr="00350979">
        <w:rPr>
          <w:b/>
          <w:color w:val="548DD4" w:themeColor="text2" w:themeTint="99"/>
          <w:sz w:val="28"/>
          <w:szCs w:val="28"/>
        </w:rPr>
        <w:t xml:space="preserve">                                   </w:t>
      </w:r>
      <w:r w:rsidRPr="00350979">
        <w:rPr>
          <w:b/>
          <w:color w:val="548DD4" w:themeColor="text2" w:themeTint="99"/>
          <w:sz w:val="28"/>
          <w:szCs w:val="28"/>
          <w:u w:val="single"/>
        </w:rPr>
        <w:t>Ward D41 Sunderland</w:t>
      </w:r>
      <w:r w:rsidRPr="00350979">
        <w:rPr>
          <w:b/>
          <w:color w:val="548DD4" w:themeColor="text2" w:themeTint="99"/>
          <w:sz w:val="28"/>
          <w:szCs w:val="28"/>
        </w:rPr>
        <w:t xml:space="preserve">          </w:t>
      </w:r>
      <w:r w:rsidRPr="00350979">
        <w:rPr>
          <w:b/>
          <w:color w:val="548DD4" w:themeColor="text2" w:themeTint="99"/>
          <w:sz w:val="28"/>
          <w:szCs w:val="28"/>
          <w:u w:val="single"/>
        </w:rPr>
        <w:t xml:space="preserve"> </w:t>
      </w:r>
    </w:p>
    <w:p w14:paraId="1E596143" w14:textId="77777777" w:rsidR="00036AB9" w:rsidRPr="00B40A0B" w:rsidRDefault="00036AB9" w:rsidP="00036AB9">
      <w:pPr>
        <w:spacing w:after="0" w:line="240" w:lineRule="auto"/>
        <w:rPr>
          <w:b/>
          <w:color w:val="548DD4" w:themeColor="text2" w:themeTint="99"/>
          <w:sz w:val="32"/>
          <w:szCs w:val="32"/>
          <w:u w:val="single"/>
        </w:rPr>
      </w:pPr>
      <w:r w:rsidRPr="004875FA">
        <w:rPr>
          <w:b/>
          <w:noProof/>
          <w:color w:val="548DD4" w:themeColor="text2" w:themeTint="99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E2D2EC" wp14:editId="07C286E6">
                <wp:simplePos x="0" y="0"/>
                <wp:positionH relativeFrom="margin">
                  <wp:posOffset>6131560</wp:posOffset>
                </wp:positionH>
                <wp:positionV relativeFrom="paragraph">
                  <wp:posOffset>13335</wp:posOffset>
                </wp:positionV>
                <wp:extent cx="4053750" cy="4486275"/>
                <wp:effectExtent l="0" t="0" r="23495" b="285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750" cy="448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3402C" w14:textId="77777777" w:rsidR="00036AB9" w:rsidRDefault="00036AB9" w:rsidP="00036AB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9622E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Chocolate Orange Challenge </w:t>
                            </w:r>
                          </w:p>
                          <w:p w14:paraId="3741925B" w14:textId="77777777" w:rsidR="00036AB9" w:rsidRPr="0019622E" w:rsidRDefault="00036AB9" w:rsidP="00036AB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9622E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Team North East</w:t>
                            </w:r>
                          </w:p>
                          <w:p w14:paraId="69987F24" w14:textId="77777777" w:rsidR="00036AB9" w:rsidRDefault="00036AB9" w:rsidP="00036AB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9622E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Due to the number of photos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taken with the worthy charities, </w:t>
                            </w:r>
                            <w:r w:rsidRPr="0019622E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a separate poster has been produced for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DWP &amp; </w:t>
                            </w:r>
                            <w:r w:rsidRPr="0019622E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HMR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C BPV and TVP.</w:t>
                            </w:r>
                          </w:p>
                          <w:p w14:paraId="1A527494" w14:textId="77777777" w:rsidR="00036AB9" w:rsidRDefault="00036AB9" w:rsidP="00036AB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Thank you to the following volunteers who have supported me once again, I couldn’t have done it without you.  </w:t>
                            </w:r>
                          </w:p>
                          <w:p w14:paraId="684F05D7" w14:textId="77777777" w:rsidR="00036AB9" w:rsidRDefault="00036AB9" w:rsidP="00036AB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Many thanks, </w:t>
                            </w:r>
                          </w:p>
                          <w:p w14:paraId="3A9FEC29" w14:textId="77777777" w:rsidR="00036AB9" w:rsidRDefault="00036AB9" w:rsidP="00036AB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Caroline Bullivant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sym w:font="Wingdings" w:char="F04A"/>
                            </w:r>
                          </w:p>
                          <w:p w14:paraId="2433BFAE" w14:textId="77777777" w:rsidR="00036AB9" w:rsidRDefault="00036AB9" w:rsidP="00036A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9439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HMRC</w:t>
                            </w:r>
                            <w:r w:rsidRPr="006943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Ann Marie Ward, Will Marshall, Amanda Johnson, Catherine Chandler, Wayne Bilbrough, Candy Bowen, Rachel Best, Charlotte Kellacher, Ali Benson, Kelly Poppleton, Shauna Stonehouse, Sharon Collins and Leanne Johnson. </w:t>
                            </w:r>
                          </w:p>
                          <w:p w14:paraId="704D476E" w14:textId="77777777" w:rsidR="00036AB9" w:rsidRDefault="00036AB9" w:rsidP="00036A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9045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DWP</w:t>
                            </w:r>
                            <w:r w:rsidRPr="0039045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04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Lynn Drewitt, Lauren Ratcliffe, Alan Soulsby, Tanya Reay, Colin Berry, Aaron Schubler, Jackie Dawson,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Kay Burns, </w:t>
                            </w:r>
                            <w:r w:rsidRPr="003904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Gillian Richardson, Doreen 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Pr="003904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3904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erson</w:t>
                            </w:r>
                            <w:r w:rsidRPr="00390458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64C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Dawn Baxter, </w:t>
                            </w:r>
                            <w:r w:rsidRPr="003904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Darren Maughan, Kyle Calvert, Helen Smith, Kathryn Clark, Zoe Heslop,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3904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Karen Wade.</w:t>
                            </w:r>
                          </w:p>
                          <w:p w14:paraId="5FBA4344" w14:textId="77777777" w:rsidR="00036AB9" w:rsidRPr="004875FA" w:rsidRDefault="00036AB9" w:rsidP="00036AB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F07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Thank you to Jill Webster (Retired DWP) for making a number of festive covers for the chocolate oranges which we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</w:t>
                            </w:r>
                            <w:r w:rsidRPr="000F07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donated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specifically </w:t>
                            </w:r>
                            <w:r w:rsidRPr="000F07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charities with children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h</w:t>
                            </w:r>
                            <w:r w:rsidRPr="000F07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er continued support on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#</w:t>
                            </w:r>
                            <w:r w:rsidRPr="000F07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Mad Friday delivery day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D2EC" id="_x0000_s1036" type="#_x0000_t202" style="position:absolute;margin-left:482.8pt;margin-top:1.05pt;width:319.2pt;height:353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">
                <v:textbox>
                  <w:txbxContent>
                    <w:p w14:paraId="2583402C" w14:textId="77777777" w:rsidR="00036AB9" w:rsidRDefault="00036AB9" w:rsidP="00036AB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19622E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 xml:space="preserve">Chocolate Orange Challenge </w:t>
                      </w:r>
                    </w:p>
                    <w:p w14:paraId="3741925B" w14:textId="77777777" w:rsidR="00036AB9" w:rsidRPr="0019622E" w:rsidRDefault="00036AB9" w:rsidP="00036AB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</w:pPr>
                      <w:r w:rsidRPr="0019622E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Team North East</w:t>
                      </w:r>
                    </w:p>
                    <w:p w14:paraId="69987F24" w14:textId="77777777" w:rsidR="00036AB9" w:rsidRDefault="00036AB9" w:rsidP="00036AB9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19622E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Due to the number of photos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taken with the worthy charities, </w:t>
                      </w:r>
                      <w:r w:rsidRPr="0019622E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a separate poster has been produced for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DWP &amp; </w:t>
                      </w:r>
                      <w:r w:rsidRPr="0019622E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HMR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C BPV and TVP.</w:t>
                      </w:r>
                    </w:p>
                    <w:p w14:paraId="1A527494" w14:textId="77777777" w:rsidR="00036AB9" w:rsidRDefault="00036AB9" w:rsidP="00036AB9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Thank you to the following volunteers who have supported me once again, I couldn’t have done it without you.  </w:t>
                      </w:r>
                    </w:p>
                    <w:p w14:paraId="684F05D7" w14:textId="77777777" w:rsidR="00036AB9" w:rsidRDefault="00036AB9" w:rsidP="00036AB9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Many thanks, </w:t>
                      </w:r>
                    </w:p>
                    <w:p w14:paraId="3A9FEC29" w14:textId="77777777" w:rsidR="00036AB9" w:rsidRDefault="00036AB9" w:rsidP="00036AB9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Caroline Bullivant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sym w:font="Wingdings" w:char="F04A"/>
                      </w:r>
                    </w:p>
                    <w:p w14:paraId="2433BFAE" w14:textId="77777777" w:rsidR="00036AB9" w:rsidRDefault="00036AB9" w:rsidP="00036A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694390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HMRC</w:t>
                      </w:r>
                      <w:r w:rsidRPr="0069439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Ann Marie Ward, Will Marshall, Amanda Johnson, Catherine Chandler, Wayne Bilbrough, Candy Bowen, Rachel Best, Charlotte Kellacher, Ali Benson, Kelly Poppleton, Shauna Stonehouse, Sharon Collins and Leanne Johnson. </w:t>
                      </w:r>
                    </w:p>
                    <w:p w14:paraId="704D476E" w14:textId="77777777" w:rsidR="00036AB9" w:rsidRDefault="00036AB9" w:rsidP="00036AB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90458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DWP</w:t>
                      </w:r>
                      <w:r w:rsidRPr="0039045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39045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Lynn Drewitt, Lauren Ratcliffe, Alan Soulsby, Tanya Reay, Colin Berry, Aaron Schubler, Jackie Dawson,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Kay Burns, </w:t>
                      </w:r>
                      <w:r w:rsidRPr="00390458">
                        <w:rPr>
                          <w:rFonts w:ascii="Arial" w:hAnsi="Arial" w:cs="Arial"/>
                          <w:sz w:val="24"/>
                          <w:szCs w:val="24"/>
                        </w:rPr>
                        <w:t>Gillian Richardson, Doreen 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Pr="00390458"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Pr="00390458">
                        <w:rPr>
                          <w:rFonts w:ascii="Arial" w:hAnsi="Arial" w:cs="Arial"/>
                          <w:sz w:val="24"/>
                          <w:szCs w:val="24"/>
                        </w:rPr>
                        <w:t>erson</w:t>
                      </w:r>
                      <w:r w:rsidRPr="00390458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 w:rsidRPr="00764C4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Dawn Baxter, </w:t>
                      </w:r>
                      <w:r w:rsidRPr="0039045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Darren Maughan, Kyle Calvert, Helen Smith, Kathryn Clark, Zoe Heslop,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</w:t>
                      </w:r>
                      <w:r w:rsidRPr="00390458">
                        <w:rPr>
                          <w:rFonts w:ascii="Arial" w:hAnsi="Arial" w:cs="Arial"/>
                          <w:sz w:val="24"/>
                          <w:szCs w:val="24"/>
                        </w:rPr>
                        <w:t>Karen Wade.</w:t>
                      </w:r>
                    </w:p>
                    <w:p w14:paraId="5FBA4344" w14:textId="77777777" w:rsidR="00036AB9" w:rsidRPr="004875FA" w:rsidRDefault="00036AB9" w:rsidP="00036AB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F0799">
                        <w:rPr>
                          <w:rFonts w:ascii="Arial" w:hAnsi="Arial" w:cs="Arial"/>
                          <w:sz w:val="24"/>
                          <w:szCs w:val="24"/>
                        </w:rPr>
                        <w:t>Thank you to Jill Webster (Retired DWP) for making a number of festive covers for the chocolate oranges which we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</w:t>
                      </w:r>
                      <w:r w:rsidRPr="000F07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donated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specifically </w:t>
                      </w:r>
                      <w:r w:rsidRPr="000F0799">
                        <w:rPr>
                          <w:rFonts w:ascii="Arial" w:hAnsi="Arial" w:cs="Arial"/>
                          <w:sz w:val="24"/>
                          <w:szCs w:val="24"/>
                        </w:rPr>
                        <w:t>to charities with children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h</w:t>
                      </w:r>
                      <w:r w:rsidRPr="000F07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er continued support on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#</w:t>
                      </w:r>
                      <w:r w:rsidRPr="000F0799">
                        <w:rPr>
                          <w:rFonts w:ascii="Arial" w:hAnsi="Arial" w:cs="Arial"/>
                          <w:sz w:val="24"/>
                          <w:szCs w:val="24"/>
                        </w:rPr>
                        <w:t>Mad Friday delivery day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4CBDCCE4" wp14:editId="286A2E88">
            <wp:extent cx="1436915" cy="1915886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12" cy="19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0C87D9DF" wp14:editId="52BDF7E8">
            <wp:extent cx="937395" cy="1937657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8" cy="20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5CDC6C73" wp14:editId="0F396A92">
            <wp:extent cx="1458685" cy="1943761"/>
            <wp:effectExtent l="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99" cy="19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630">
        <w:t xml:space="preserve"> </w:t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28BA2102" wp14:editId="07910586">
            <wp:extent cx="1382739" cy="1919253"/>
            <wp:effectExtent l="0" t="0" r="8255" b="508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841" cy="20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114B" w14:textId="77777777" w:rsidR="00036AB9" w:rsidRDefault="00036AB9" w:rsidP="00036AB9">
      <w:pPr>
        <w:spacing w:after="0" w:line="240" w:lineRule="auto"/>
        <w:rPr>
          <w:b/>
          <w:bCs/>
          <w:noProof/>
          <w:color w:val="548DD4" w:themeColor="text2" w:themeTint="99"/>
          <w:sz w:val="28"/>
          <w:szCs w:val="28"/>
          <w:u w:val="single"/>
        </w:rPr>
      </w:pPr>
      <w:r w:rsidRPr="006F2A24">
        <w:rPr>
          <w:b/>
          <w:bCs/>
          <w:noProof/>
          <w:color w:val="548DD4" w:themeColor="text2" w:themeTint="99"/>
          <w:sz w:val="28"/>
          <w:szCs w:val="28"/>
          <w:u w:val="single"/>
        </w:rPr>
        <w:t>A&amp;E at the QE Hospital, British Heart Foun</w:t>
      </w:r>
      <w:r>
        <w:rPr>
          <w:b/>
          <w:bCs/>
          <w:noProof/>
          <w:color w:val="548DD4" w:themeColor="text2" w:themeTint="99"/>
          <w:sz w:val="28"/>
          <w:szCs w:val="28"/>
          <w:u w:val="single"/>
        </w:rPr>
        <w:t xml:space="preserve">dation, </w:t>
      </w:r>
      <w:r w:rsidRPr="006F2A24">
        <w:rPr>
          <w:b/>
          <w:bCs/>
          <w:noProof/>
          <w:color w:val="548DD4" w:themeColor="text2" w:themeTint="99"/>
          <w:sz w:val="28"/>
          <w:szCs w:val="28"/>
          <w:u w:val="single"/>
        </w:rPr>
        <w:t>NEAS P</w:t>
      </w:r>
      <w:r>
        <w:rPr>
          <w:b/>
          <w:bCs/>
          <w:noProof/>
          <w:color w:val="548DD4" w:themeColor="text2" w:themeTint="99"/>
          <w:sz w:val="28"/>
          <w:szCs w:val="28"/>
          <w:u w:val="single"/>
        </w:rPr>
        <w:t>a</w:t>
      </w:r>
      <w:r w:rsidRPr="006F2A24">
        <w:rPr>
          <w:b/>
          <w:bCs/>
          <w:noProof/>
          <w:color w:val="548DD4" w:themeColor="text2" w:themeTint="99"/>
          <w:sz w:val="28"/>
          <w:szCs w:val="28"/>
          <w:u w:val="single"/>
        </w:rPr>
        <w:t>llion</w:t>
      </w:r>
      <w:r>
        <w:rPr>
          <w:b/>
          <w:bCs/>
          <w:noProof/>
          <w:color w:val="548DD4" w:themeColor="text2" w:themeTint="99"/>
          <w:sz w:val="28"/>
          <w:szCs w:val="28"/>
          <w:u w:val="single"/>
        </w:rPr>
        <w:t xml:space="preserve"> and Care &amp; Support</w:t>
      </w:r>
    </w:p>
    <w:p w14:paraId="05A54ECE" w14:textId="77777777" w:rsidR="00036AB9" w:rsidRDefault="00036AB9" w:rsidP="00036AB9">
      <w:pPr>
        <w:spacing w:after="0" w:line="240" w:lineRule="auto"/>
        <w:ind w:left="2160" w:hanging="2160"/>
        <w:rPr>
          <w:b/>
          <w:bCs/>
          <w:noProof/>
          <w:color w:val="548DD4" w:themeColor="text2" w:themeTint="99"/>
          <w:sz w:val="28"/>
          <w:szCs w:val="28"/>
          <w:u w:val="single"/>
        </w:rPr>
      </w:pPr>
      <w:r>
        <w:rPr>
          <w:b/>
          <w:bCs/>
          <w:noProof/>
          <w:color w:val="548DD4" w:themeColor="text2" w:themeTint="99"/>
          <w:sz w:val="28"/>
          <w:szCs w:val="28"/>
          <w:u w:val="single"/>
        </w:rPr>
        <w:t>Centre Washington.</w:t>
      </w:r>
    </w:p>
    <w:p w14:paraId="31CCDF2C" w14:textId="77777777" w:rsidR="00036AB9" w:rsidRDefault="00036AB9" w:rsidP="00036AB9">
      <w:pPr>
        <w:spacing w:after="0" w:line="240" w:lineRule="auto"/>
        <w:ind w:left="2160" w:hanging="2160"/>
        <w:rPr>
          <w:noProof/>
        </w:rPr>
      </w:pPr>
      <w:r>
        <w:rPr>
          <w:noProof/>
          <w:lang w:eastAsia="en-GB"/>
        </w:rPr>
        <w:drawing>
          <wp:inline distT="0" distB="0" distL="0" distR="0" wp14:anchorId="618D9735" wp14:editId="0FEEA892">
            <wp:extent cx="2775857" cy="2081892"/>
            <wp:effectExtent l="0" t="0" r="571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17" cy="211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  <w:lang w:eastAsia="en-GB"/>
        </w:rPr>
        <w:drawing>
          <wp:inline distT="0" distB="0" distL="0" distR="0" wp14:anchorId="51C5941F" wp14:editId="23D0541D">
            <wp:extent cx="2481027" cy="210048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70" cy="21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A6684" w14:textId="77777777" w:rsidR="00036AB9" w:rsidRPr="00D1486B" w:rsidRDefault="00036AB9" w:rsidP="00036AB9">
      <w:pPr>
        <w:spacing w:after="0" w:line="240" w:lineRule="auto"/>
        <w:ind w:left="2160" w:hanging="2160"/>
        <w:rPr>
          <w:rFonts w:cstheme="minorHAnsi"/>
          <w:b/>
          <w:noProof/>
          <w:color w:val="548DD4" w:themeColor="text2" w:themeTint="99"/>
          <w:sz w:val="32"/>
          <w:szCs w:val="32"/>
          <w:u w:val="single"/>
          <w:lang w:eastAsia="en-GB"/>
        </w:rPr>
      </w:pPr>
      <w:r w:rsidRPr="0038546A">
        <w:rPr>
          <w:b/>
          <w:bCs/>
          <w:noProof/>
          <w:color w:val="548DD4" w:themeColor="text2" w:themeTint="99"/>
          <w:sz w:val="28"/>
          <w:szCs w:val="28"/>
          <w:u w:val="single"/>
        </w:rPr>
        <w:t>Oncology QE</w:t>
      </w:r>
      <w:r>
        <w:rPr>
          <w:b/>
          <w:bCs/>
          <w:noProof/>
          <w:color w:val="548DD4" w:themeColor="text2" w:themeTint="99"/>
          <w:sz w:val="28"/>
          <w:szCs w:val="28"/>
        </w:rPr>
        <w:t xml:space="preserve"> and the </w:t>
      </w:r>
      <w:r w:rsidRPr="00D1486B">
        <w:rPr>
          <w:rFonts w:cstheme="minorHAnsi"/>
          <w:b/>
          <w:noProof/>
          <w:color w:val="548DD4" w:themeColor="text2" w:themeTint="99"/>
          <w:sz w:val="32"/>
          <w:szCs w:val="32"/>
          <w:u w:val="single"/>
          <w:lang w:eastAsia="en-GB"/>
        </w:rPr>
        <w:t xml:space="preserve">Gateshead Millenium Bridge lit up in memory of Elliott Lamb.                                                                                                           </w:t>
      </w:r>
    </w:p>
    <w:p w14:paraId="6501FD36" w14:textId="30C3F923" w:rsidR="00036AB9" w:rsidRPr="00F54856" w:rsidRDefault="00036AB9" w:rsidP="008E1C5F">
      <w:pPr>
        <w:numPr>
          <w:ilvl w:val="1"/>
          <w:numId w:val="0"/>
        </w:numPr>
        <w:spacing w:after="100" w:afterAutospacing="1"/>
        <w:rPr>
          <w:rFonts w:cstheme="minorHAnsi"/>
          <w:b/>
          <w:noProof/>
          <w:sz w:val="32"/>
          <w:szCs w:val="32"/>
          <w:lang w:eastAsia="en-GB"/>
        </w:rPr>
      </w:pPr>
      <w:r w:rsidRPr="00453681">
        <w:rPr>
          <w:rFonts w:eastAsiaTheme="minorEastAsia"/>
          <w:b/>
          <w:bCs/>
          <w:noProof/>
          <w:spacing w:val="15"/>
          <w:sz w:val="32"/>
          <w:szCs w:val="32"/>
          <w:lang w:eastAsia="en-GB"/>
        </w:rPr>
        <w:t xml:space="preserve">Congratulations to Elliott’s Dad Chris Lamb (DWP North West) who has been awarded with a British Empire Medal (BEM) in the Queen’s New Year 2020 Honours list for services to charity and the Civil Service Lifeboat Fund, a deserving reward – Well Done Chris!  </w:t>
      </w:r>
      <w:bookmarkStart w:id="2" w:name="_GoBack"/>
      <w:bookmarkEnd w:id="2"/>
    </w:p>
    <w:sectPr w:rsidR="00036AB9" w:rsidRPr="00F54856" w:rsidSect="005901CB">
      <w:pgSz w:w="16839" w:h="23814" w:code="8"/>
      <w:pgMar w:top="624" w:right="454" w:bottom="567" w:left="454" w:header="73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752C2" w14:textId="77777777" w:rsidR="000702D1" w:rsidRDefault="000702D1" w:rsidP="0088571A">
      <w:pPr>
        <w:spacing w:after="0" w:line="240" w:lineRule="auto"/>
      </w:pPr>
      <w:r>
        <w:separator/>
      </w:r>
    </w:p>
  </w:endnote>
  <w:endnote w:type="continuationSeparator" w:id="0">
    <w:p w14:paraId="16C01240" w14:textId="77777777" w:rsidR="000702D1" w:rsidRDefault="000702D1" w:rsidP="00885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B61A1" w14:textId="77777777" w:rsidR="000702D1" w:rsidRDefault="000702D1" w:rsidP="0088571A">
      <w:pPr>
        <w:spacing w:after="0" w:line="240" w:lineRule="auto"/>
      </w:pPr>
      <w:r>
        <w:separator/>
      </w:r>
    </w:p>
  </w:footnote>
  <w:footnote w:type="continuationSeparator" w:id="0">
    <w:p w14:paraId="3BF6B650" w14:textId="77777777" w:rsidR="000702D1" w:rsidRDefault="000702D1" w:rsidP="00885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755"/>
    <w:multiLevelType w:val="hybridMultilevel"/>
    <w:tmpl w:val="82B00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44DE"/>
    <w:multiLevelType w:val="hybridMultilevel"/>
    <w:tmpl w:val="7F40544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E92D0B"/>
    <w:multiLevelType w:val="hybridMultilevel"/>
    <w:tmpl w:val="8D2E93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CE608D"/>
    <w:multiLevelType w:val="hybridMultilevel"/>
    <w:tmpl w:val="D9AC19F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375C0"/>
    <w:multiLevelType w:val="hybridMultilevel"/>
    <w:tmpl w:val="29DEB090"/>
    <w:lvl w:ilvl="0" w:tplc="0809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5EE54FC9"/>
    <w:multiLevelType w:val="hybridMultilevel"/>
    <w:tmpl w:val="2C10C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D3760A"/>
    <w:multiLevelType w:val="hybridMultilevel"/>
    <w:tmpl w:val="A80C6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BEC"/>
    <w:rsid w:val="00000C30"/>
    <w:rsid w:val="00002FE4"/>
    <w:rsid w:val="0001220D"/>
    <w:rsid w:val="00012C47"/>
    <w:rsid w:val="000239B8"/>
    <w:rsid w:val="00031395"/>
    <w:rsid w:val="00036AB9"/>
    <w:rsid w:val="00055E70"/>
    <w:rsid w:val="000702D1"/>
    <w:rsid w:val="000708C6"/>
    <w:rsid w:val="00080BB2"/>
    <w:rsid w:val="000E0D5C"/>
    <w:rsid w:val="000E1B6F"/>
    <w:rsid w:val="000E697E"/>
    <w:rsid w:val="000E6C5C"/>
    <w:rsid w:val="000F0799"/>
    <w:rsid w:val="000F08B1"/>
    <w:rsid w:val="000F2F4F"/>
    <w:rsid w:val="001360FE"/>
    <w:rsid w:val="001442EA"/>
    <w:rsid w:val="00155F47"/>
    <w:rsid w:val="001A3E3E"/>
    <w:rsid w:val="001B3618"/>
    <w:rsid w:val="001B4E91"/>
    <w:rsid w:val="001B7CDF"/>
    <w:rsid w:val="002108F4"/>
    <w:rsid w:val="0028496A"/>
    <w:rsid w:val="002A3600"/>
    <w:rsid w:val="002B01E6"/>
    <w:rsid w:val="002B36DE"/>
    <w:rsid w:val="002B616B"/>
    <w:rsid w:val="002B75E2"/>
    <w:rsid w:val="002C20BC"/>
    <w:rsid w:val="002E0B29"/>
    <w:rsid w:val="002E1CF8"/>
    <w:rsid w:val="002E3435"/>
    <w:rsid w:val="002E3D99"/>
    <w:rsid w:val="002E4439"/>
    <w:rsid w:val="00302A44"/>
    <w:rsid w:val="0030732D"/>
    <w:rsid w:val="00316CEF"/>
    <w:rsid w:val="003233CF"/>
    <w:rsid w:val="00337508"/>
    <w:rsid w:val="003533F8"/>
    <w:rsid w:val="00360582"/>
    <w:rsid w:val="003667F7"/>
    <w:rsid w:val="00373000"/>
    <w:rsid w:val="00390458"/>
    <w:rsid w:val="0039545D"/>
    <w:rsid w:val="00395C99"/>
    <w:rsid w:val="003C57AE"/>
    <w:rsid w:val="003D1024"/>
    <w:rsid w:val="003E5523"/>
    <w:rsid w:val="003F1B53"/>
    <w:rsid w:val="003F7631"/>
    <w:rsid w:val="00402552"/>
    <w:rsid w:val="00407F68"/>
    <w:rsid w:val="00412688"/>
    <w:rsid w:val="004257DF"/>
    <w:rsid w:val="00444D64"/>
    <w:rsid w:val="00464CBA"/>
    <w:rsid w:val="004679AA"/>
    <w:rsid w:val="004875FA"/>
    <w:rsid w:val="00493BE6"/>
    <w:rsid w:val="004B57CE"/>
    <w:rsid w:val="004C695A"/>
    <w:rsid w:val="004D39CF"/>
    <w:rsid w:val="004F7BC1"/>
    <w:rsid w:val="00522440"/>
    <w:rsid w:val="00522717"/>
    <w:rsid w:val="00545AD5"/>
    <w:rsid w:val="00546D7F"/>
    <w:rsid w:val="005745F8"/>
    <w:rsid w:val="00576038"/>
    <w:rsid w:val="00585A2C"/>
    <w:rsid w:val="005901CB"/>
    <w:rsid w:val="0059785B"/>
    <w:rsid w:val="005B6506"/>
    <w:rsid w:val="005B6587"/>
    <w:rsid w:val="005D28D4"/>
    <w:rsid w:val="005D344F"/>
    <w:rsid w:val="005E0BDB"/>
    <w:rsid w:val="005E2AC7"/>
    <w:rsid w:val="005F7B00"/>
    <w:rsid w:val="00600577"/>
    <w:rsid w:val="00624BE3"/>
    <w:rsid w:val="006439F5"/>
    <w:rsid w:val="00646E96"/>
    <w:rsid w:val="00656396"/>
    <w:rsid w:val="006658BB"/>
    <w:rsid w:val="0066602A"/>
    <w:rsid w:val="00683114"/>
    <w:rsid w:val="00694390"/>
    <w:rsid w:val="00695298"/>
    <w:rsid w:val="006A19DC"/>
    <w:rsid w:val="006A4C16"/>
    <w:rsid w:val="006B3013"/>
    <w:rsid w:val="006C0469"/>
    <w:rsid w:val="006E23D6"/>
    <w:rsid w:val="00707838"/>
    <w:rsid w:val="00720C92"/>
    <w:rsid w:val="007222A3"/>
    <w:rsid w:val="00744B19"/>
    <w:rsid w:val="00757CBF"/>
    <w:rsid w:val="00764F35"/>
    <w:rsid w:val="0077135B"/>
    <w:rsid w:val="007862BC"/>
    <w:rsid w:val="007929B8"/>
    <w:rsid w:val="007A7780"/>
    <w:rsid w:val="007B0090"/>
    <w:rsid w:val="007B3659"/>
    <w:rsid w:val="007C0D16"/>
    <w:rsid w:val="007D45F6"/>
    <w:rsid w:val="007F23C4"/>
    <w:rsid w:val="007F35BC"/>
    <w:rsid w:val="007F71D1"/>
    <w:rsid w:val="0080699C"/>
    <w:rsid w:val="00816BA5"/>
    <w:rsid w:val="00817461"/>
    <w:rsid w:val="008244D7"/>
    <w:rsid w:val="00824B00"/>
    <w:rsid w:val="008354ED"/>
    <w:rsid w:val="008418A2"/>
    <w:rsid w:val="00856E62"/>
    <w:rsid w:val="00861754"/>
    <w:rsid w:val="0086692A"/>
    <w:rsid w:val="0087128D"/>
    <w:rsid w:val="00875B82"/>
    <w:rsid w:val="00884C39"/>
    <w:rsid w:val="0088571A"/>
    <w:rsid w:val="00891846"/>
    <w:rsid w:val="008936B5"/>
    <w:rsid w:val="008A2675"/>
    <w:rsid w:val="008D215F"/>
    <w:rsid w:val="008E1C5F"/>
    <w:rsid w:val="008E32D1"/>
    <w:rsid w:val="0090606F"/>
    <w:rsid w:val="00906562"/>
    <w:rsid w:val="00914BD9"/>
    <w:rsid w:val="00964135"/>
    <w:rsid w:val="00976182"/>
    <w:rsid w:val="00983568"/>
    <w:rsid w:val="009848B4"/>
    <w:rsid w:val="009905F4"/>
    <w:rsid w:val="009924AF"/>
    <w:rsid w:val="009A1FAF"/>
    <w:rsid w:val="009D4B30"/>
    <w:rsid w:val="009E11F8"/>
    <w:rsid w:val="00A22DC9"/>
    <w:rsid w:val="00A274FD"/>
    <w:rsid w:val="00A37BBA"/>
    <w:rsid w:val="00A8410E"/>
    <w:rsid w:val="00A85E3F"/>
    <w:rsid w:val="00AB6C26"/>
    <w:rsid w:val="00AF4E92"/>
    <w:rsid w:val="00AF6DE5"/>
    <w:rsid w:val="00B0052D"/>
    <w:rsid w:val="00B07B15"/>
    <w:rsid w:val="00B1497C"/>
    <w:rsid w:val="00B36A74"/>
    <w:rsid w:val="00B3740A"/>
    <w:rsid w:val="00B40A0B"/>
    <w:rsid w:val="00B44E04"/>
    <w:rsid w:val="00B45EA9"/>
    <w:rsid w:val="00B77AE7"/>
    <w:rsid w:val="00BB2359"/>
    <w:rsid w:val="00BB5692"/>
    <w:rsid w:val="00BC6664"/>
    <w:rsid w:val="00BD03B2"/>
    <w:rsid w:val="00BD7066"/>
    <w:rsid w:val="00BF58A1"/>
    <w:rsid w:val="00C04EAC"/>
    <w:rsid w:val="00C05CF8"/>
    <w:rsid w:val="00C3274D"/>
    <w:rsid w:val="00C62789"/>
    <w:rsid w:val="00C6667B"/>
    <w:rsid w:val="00C72D43"/>
    <w:rsid w:val="00C76C17"/>
    <w:rsid w:val="00C837C1"/>
    <w:rsid w:val="00C83CAA"/>
    <w:rsid w:val="00C87203"/>
    <w:rsid w:val="00C966D7"/>
    <w:rsid w:val="00CA0E09"/>
    <w:rsid w:val="00CC5CDD"/>
    <w:rsid w:val="00CE6560"/>
    <w:rsid w:val="00CF05D8"/>
    <w:rsid w:val="00CF1181"/>
    <w:rsid w:val="00D13B37"/>
    <w:rsid w:val="00D23BF1"/>
    <w:rsid w:val="00D2515A"/>
    <w:rsid w:val="00D339FC"/>
    <w:rsid w:val="00D33EC9"/>
    <w:rsid w:val="00D519F5"/>
    <w:rsid w:val="00D66191"/>
    <w:rsid w:val="00D82388"/>
    <w:rsid w:val="00DC576F"/>
    <w:rsid w:val="00DD014E"/>
    <w:rsid w:val="00DD1506"/>
    <w:rsid w:val="00DE6DEF"/>
    <w:rsid w:val="00DF50C3"/>
    <w:rsid w:val="00E07F11"/>
    <w:rsid w:val="00E15947"/>
    <w:rsid w:val="00E169D2"/>
    <w:rsid w:val="00E51495"/>
    <w:rsid w:val="00E5518C"/>
    <w:rsid w:val="00E61B08"/>
    <w:rsid w:val="00E71C7D"/>
    <w:rsid w:val="00EB0690"/>
    <w:rsid w:val="00EB0EBE"/>
    <w:rsid w:val="00EC2F38"/>
    <w:rsid w:val="00EC3979"/>
    <w:rsid w:val="00EC414F"/>
    <w:rsid w:val="00ED26BB"/>
    <w:rsid w:val="00EF4277"/>
    <w:rsid w:val="00F102F4"/>
    <w:rsid w:val="00F179BC"/>
    <w:rsid w:val="00F23BEC"/>
    <w:rsid w:val="00F2772E"/>
    <w:rsid w:val="00F54856"/>
    <w:rsid w:val="00F55C6E"/>
    <w:rsid w:val="00F568DF"/>
    <w:rsid w:val="00F653D6"/>
    <w:rsid w:val="00F8412F"/>
    <w:rsid w:val="00FA194C"/>
    <w:rsid w:val="00FA2818"/>
    <w:rsid w:val="00FB6754"/>
    <w:rsid w:val="00FD56F2"/>
    <w:rsid w:val="00FF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55AC3"/>
  <w15:docId w15:val="{E96F36E4-960B-45E9-88FF-F99CD1A6A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B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54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5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71A"/>
  </w:style>
  <w:style w:type="paragraph" w:styleId="Footer">
    <w:name w:val="footer"/>
    <w:basedOn w:val="Normal"/>
    <w:link w:val="FooterChar"/>
    <w:uiPriority w:val="99"/>
    <w:unhideWhenUsed/>
    <w:rsid w:val="00885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71A"/>
  </w:style>
  <w:style w:type="paragraph" w:styleId="Caption">
    <w:name w:val="caption"/>
    <w:basedOn w:val="Normal"/>
    <w:next w:val="Normal"/>
    <w:uiPriority w:val="35"/>
    <w:unhideWhenUsed/>
    <w:qFormat/>
    <w:rsid w:val="006439F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E3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37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2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DC061-EC60-448A-83EE-AB2BD6B46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6018552</Template>
  <TotalTime>10</TotalTime>
  <Pages>3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</dc:creator>
  <cp:lastModifiedBy>Borrowdale Alan Digital Group Longbenton BPV</cp:lastModifiedBy>
  <cp:revision>4</cp:revision>
  <cp:lastPrinted>2020-01-05T12:12:00Z</cp:lastPrinted>
  <dcterms:created xsi:type="dcterms:W3CDTF">2020-01-21T14:27:00Z</dcterms:created>
  <dcterms:modified xsi:type="dcterms:W3CDTF">2020-01-22T08:01:00Z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